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F24" w:rsidRPr="00293C30" w:rsidRDefault="00A946CC" w:rsidP="004A65CD">
      <w:pPr>
        <w:pStyle w:val="Header"/>
        <w:ind w:right="-1"/>
        <w:jc w:val="left"/>
        <w:rPr>
          <w:sz w:val="14"/>
          <w:lang w:val="en-AU"/>
        </w:rPr>
      </w:pPr>
      <w:r>
        <w:rPr>
          <w:noProof/>
          <w:sz w:val="14"/>
          <w:lang w:val="en-AU" w:eastAsia="en-AU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5769610</wp:posOffset>
            </wp:positionH>
            <wp:positionV relativeFrom="page">
              <wp:posOffset>406400</wp:posOffset>
            </wp:positionV>
            <wp:extent cx="1270635" cy="1657985"/>
            <wp:effectExtent l="0" t="0" r="5715" b="0"/>
            <wp:wrapNone/>
            <wp:docPr id="9" name="Picture 2" descr="Normal Logo - 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mal Logo - b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F24" w:rsidRPr="00293C30">
        <w:rPr>
          <w:sz w:val="14"/>
          <w:lang w:val="en-AU"/>
        </w:rPr>
        <w:t>Council’s Reference</w:t>
      </w:r>
      <w:r w:rsidR="00A205F6" w:rsidRPr="00293C30">
        <w:rPr>
          <w:sz w:val="14"/>
          <w:lang w:val="en-AU"/>
        </w:rPr>
        <w:t>:</w:t>
      </w:r>
    </w:p>
    <w:p w:rsidR="00685F24" w:rsidRPr="00293C30" w:rsidRDefault="00513AD7" w:rsidP="004A65CD">
      <w:pPr>
        <w:pStyle w:val="Header"/>
        <w:ind w:right="-1"/>
        <w:jc w:val="left"/>
        <w:rPr>
          <w:i/>
          <w:sz w:val="20"/>
          <w:lang w:val="en-AU"/>
        </w:rPr>
      </w:pPr>
      <w:r>
        <w:rPr>
          <w:i/>
          <w:sz w:val="20"/>
          <w:lang w:val="en-AU"/>
        </w:rPr>
        <w:t>ECM</w:t>
      </w:r>
      <w:r w:rsidR="001179F9">
        <w:rPr>
          <w:i/>
          <w:sz w:val="20"/>
          <w:lang w:val="en-AU"/>
        </w:rPr>
        <w:t>1197162</w:t>
      </w:r>
    </w:p>
    <w:p w:rsidR="006A5764" w:rsidRPr="00293C30" w:rsidRDefault="006A5764" w:rsidP="004A65CD">
      <w:pPr>
        <w:pStyle w:val="Header"/>
        <w:ind w:right="-1"/>
        <w:jc w:val="left"/>
        <w:rPr>
          <w:sz w:val="14"/>
          <w:lang w:val="en-AU"/>
        </w:rPr>
      </w:pPr>
      <w:r w:rsidRPr="00293C30">
        <w:rPr>
          <w:sz w:val="14"/>
          <w:lang w:val="en-AU"/>
        </w:rPr>
        <w:t>Reference</w:t>
      </w:r>
      <w:r w:rsidR="00A205F6" w:rsidRPr="00293C30">
        <w:rPr>
          <w:sz w:val="14"/>
          <w:lang w:val="en-AU"/>
        </w:rPr>
        <w:t>:</w:t>
      </w:r>
    </w:p>
    <w:p w:rsidR="006A5764" w:rsidRPr="00293C30" w:rsidRDefault="00513AD7" w:rsidP="004A65CD">
      <w:pPr>
        <w:pStyle w:val="Header"/>
        <w:ind w:right="-1"/>
        <w:jc w:val="left"/>
        <w:rPr>
          <w:i/>
          <w:sz w:val="20"/>
          <w:lang w:val="en-AU"/>
        </w:rPr>
      </w:pPr>
      <w:r>
        <w:rPr>
          <w:i/>
          <w:sz w:val="20"/>
          <w:lang w:val="en-AU"/>
        </w:rPr>
        <w:t>P</w:t>
      </w:r>
      <w:r w:rsidR="0085361E">
        <w:rPr>
          <w:i/>
          <w:sz w:val="20"/>
          <w:lang w:val="en-AU"/>
        </w:rPr>
        <w:t xml:space="preserve">P2016.0006 </w:t>
      </w:r>
    </w:p>
    <w:p w:rsidR="00685F24" w:rsidRPr="00293C30" w:rsidRDefault="00685F24" w:rsidP="004A65CD">
      <w:pPr>
        <w:pStyle w:val="Header"/>
        <w:ind w:right="-1"/>
        <w:jc w:val="left"/>
        <w:rPr>
          <w:sz w:val="14"/>
          <w:lang w:val="en-AU"/>
        </w:rPr>
      </w:pPr>
    </w:p>
    <w:p w:rsidR="00FA2642" w:rsidRPr="00293C30" w:rsidRDefault="00657244" w:rsidP="004A65CD">
      <w:pPr>
        <w:pStyle w:val="Header"/>
        <w:ind w:right="-1"/>
        <w:jc w:val="left"/>
        <w:rPr>
          <w:sz w:val="14"/>
          <w:lang w:val="en-AU"/>
        </w:rPr>
      </w:pPr>
      <w:r w:rsidRPr="00293C30">
        <w:rPr>
          <w:sz w:val="14"/>
          <w:lang w:val="en-AU"/>
        </w:rPr>
        <w:t>Telephone Enquiries to:</w:t>
      </w:r>
    </w:p>
    <w:p w:rsidR="006A5764" w:rsidRPr="00293C30" w:rsidRDefault="00C53E2E" w:rsidP="004A65CD">
      <w:pPr>
        <w:pStyle w:val="Header"/>
        <w:ind w:right="-1"/>
        <w:jc w:val="left"/>
        <w:rPr>
          <w:i/>
          <w:sz w:val="20"/>
          <w:lang w:val="en-AU"/>
        </w:rPr>
      </w:pPr>
      <w:r>
        <w:rPr>
          <w:i/>
          <w:sz w:val="20"/>
          <w:lang w:val="en-AU"/>
        </w:rPr>
        <w:t>Craig Rideout</w:t>
      </w:r>
    </w:p>
    <w:p w:rsidR="008568A6" w:rsidRDefault="008568A6" w:rsidP="004A65CD">
      <w:pPr>
        <w:pStyle w:val="Header"/>
        <w:ind w:right="-1"/>
        <w:jc w:val="left"/>
        <w:rPr>
          <w:sz w:val="20"/>
          <w:lang w:val="en-AU"/>
        </w:rPr>
      </w:pPr>
    </w:p>
    <w:p w:rsidR="009621A7" w:rsidRPr="00293C30" w:rsidRDefault="009621A7" w:rsidP="004A65CD">
      <w:pPr>
        <w:pStyle w:val="Header"/>
        <w:ind w:right="-1"/>
        <w:jc w:val="left"/>
        <w:rPr>
          <w:sz w:val="20"/>
          <w:lang w:val="en-AU"/>
        </w:rPr>
      </w:pPr>
    </w:p>
    <w:p w:rsidR="006A5764" w:rsidRPr="00293C30" w:rsidRDefault="00896B73" w:rsidP="004A65CD">
      <w:pPr>
        <w:rPr>
          <w:lang w:val="en-AU"/>
        </w:rPr>
      </w:pPr>
      <w:r>
        <w:rPr>
          <w:lang w:val="en-AU"/>
        </w:rPr>
        <w:t>4 January 2018</w:t>
      </w:r>
    </w:p>
    <w:p w:rsidR="00657244" w:rsidRDefault="00657244" w:rsidP="004A65CD">
      <w:pPr>
        <w:rPr>
          <w:lang w:val="en-AU"/>
        </w:rPr>
      </w:pPr>
    </w:p>
    <w:p w:rsidR="0061703D" w:rsidRDefault="001179F9" w:rsidP="004A65CD">
      <w:pPr>
        <w:tabs>
          <w:tab w:val="left" w:pos="2268"/>
        </w:tabs>
        <w:rPr>
          <w:lang w:val="en-AU"/>
        </w:rPr>
      </w:pPr>
      <w:r>
        <w:rPr>
          <w:lang w:val="en-AU"/>
        </w:rPr>
        <w:t>The Regional Director, Northern Region</w:t>
      </w:r>
    </w:p>
    <w:p w:rsidR="001179F9" w:rsidRDefault="001179F9" w:rsidP="004A65CD">
      <w:pPr>
        <w:tabs>
          <w:tab w:val="left" w:pos="2268"/>
        </w:tabs>
        <w:rPr>
          <w:lang w:val="en-AU"/>
        </w:rPr>
      </w:pPr>
      <w:r>
        <w:rPr>
          <w:lang w:val="en-AU"/>
        </w:rPr>
        <w:t>NSW Department of Planning and Environment</w:t>
      </w:r>
    </w:p>
    <w:p w:rsidR="00293C30" w:rsidRDefault="00972749" w:rsidP="004A65CD">
      <w:pPr>
        <w:tabs>
          <w:tab w:val="left" w:pos="2268"/>
        </w:tabs>
        <w:rPr>
          <w:lang w:val="en-AU"/>
        </w:rPr>
      </w:pPr>
      <w:r>
        <w:rPr>
          <w:lang w:val="en-AU"/>
        </w:rPr>
        <w:t xml:space="preserve">PO Box </w:t>
      </w:r>
      <w:r w:rsidR="001179F9">
        <w:rPr>
          <w:lang w:val="en-AU"/>
        </w:rPr>
        <w:t>9022</w:t>
      </w:r>
    </w:p>
    <w:p w:rsidR="006076A9" w:rsidRDefault="001179F9" w:rsidP="004A65CD">
      <w:pPr>
        <w:tabs>
          <w:tab w:val="left" w:pos="2268"/>
        </w:tabs>
        <w:rPr>
          <w:lang w:val="en-AU"/>
        </w:rPr>
      </w:pPr>
      <w:r>
        <w:rPr>
          <w:lang w:val="en-AU"/>
        </w:rPr>
        <w:t>GRAFTON</w:t>
      </w:r>
      <w:r w:rsidR="00972749">
        <w:rPr>
          <w:lang w:val="en-AU"/>
        </w:rPr>
        <w:t xml:space="preserve"> NSW</w:t>
      </w:r>
      <w:r w:rsidR="00293C30">
        <w:rPr>
          <w:lang w:val="en-AU"/>
        </w:rPr>
        <w:t xml:space="preserve">  </w:t>
      </w:r>
      <w:r w:rsidR="00972749">
        <w:rPr>
          <w:lang w:val="en-AU"/>
        </w:rPr>
        <w:t>24</w:t>
      </w:r>
      <w:r>
        <w:rPr>
          <w:lang w:val="en-AU"/>
        </w:rPr>
        <w:t>60</w:t>
      </w:r>
    </w:p>
    <w:p w:rsidR="001E3BAA" w:rsidRDefault="001E3BAA" w:rsidP="004A65CD">
      <w:pPr>
        <w:tabs>
          <w:tab w:val="left" w:pos="2268"/>
        </w:tabs>
        <w:rPr>
          <w:lang w:val="en-AU"/>
        </w:rPr>
      </w:pPr>
    </w:p>
    <w:p w:rsidR="00293C30" w:rsidRDefault="001E085C" w:rsidP="001E085C">
      <w:pPr>
        <w:tabs>
          <w:tab w:val="left" w:pos="5850"/>
        </w:tabs>
        <w:rPr>
          <w:lang w:val="en-AU"/>
        </w:rPr>
      </w:pPr>
      <w:r>
        <w:rPr>
          <w:lang w:val="en-AU"/>
        </w:rPr>
        <w:tab/>
      </w:r>
    </w:p>
    <w:p w:rsidR="006A5764" w:rsidRDefault="006A5764" w:rsidP="004A65CD">
      <w:pPr>
        <w:tabs>
          <w:tab w:val="left" w:pos="1701"/>
        </w:tabs>
        <w:rPr>
          <w:lang w:val="en-AU"/>
        </w:rPr>
      </w:pPr>
      <w:r>
        <w:rPr>
          <w:lang w:val="en-AU"/>
        </w:rPr>
        <w:t xml:space="preserve">Dear </w:t>
      </w:r>
      <w:r w:rsidR="00C53E2E">
        <w:rPr>
          <w:lang w:val="en-AU"/>
        </w:rPr>
        <w:t>Sir/Madam,</w:t>
      </w:r>
    </w:p>
    <w:p w:rsidR="00657244" w:rsidRDefault="00657244" w:rsidP="004A65CD">
      <w:pPr>
        <w:rPr>
          <w:lang w:val="en-AU"/>
        </w:rPr>
      </w:pPr>
    </w:p>
    <w:p w:rsidR="001E085C" w:rsidRDefault="001E085C" w:rsidP="004A65CD">
      <w:pPr>
        <w:rPr>
          <w:lang w:val="en-AU"/>
        </w:rPr>
      </w:pPr>
    </w:p>
    <w:p w:rsidR="006A5764" w:rsidRPr="00657244" w:rsidRDefault="0085361E" w:rsidP="004A65CD">
      <w:pPr>
        <w:rPr>
          <w:b/>
          <w:lang w:val="en-AU"/>
        </w:rPr>
      </w:pPr>
      <w:r>
        <w:rPr>
          <w:b/>
          <w:lang w:val="en-AU"/>
        </w:rPr>
        <w:t>Submission of Planning Proposal PP2016.0006 for Gateway Determination</w:t>
      </w:r>
    </w:p>
    <w:p w:rsidR="00657244" w:rsidRDefault="00657244" w:rsidP="004A65CD">
      <w:pPr>
        <w:rPr>
          <w:lang w:val="en-AU"/>
        </w:rPr>
      </w:pPr>
    </w:p>
    <w:p w:rsidR="00C35C43" w:rsidRDefault="0085361E" w:rsidP="00972749">
      <w:pPr>
        <w:rPr>
          <w:lang w:val="en-AU"/>
        </w:rPr>
      </w:pPr>
      <w:r>
        <w:rPr>
          <w:lang w:val="en-AU"/>
        </w:rPr>
        <w:t xml:space="preserve">Council is in receipt of a Planning Proposal submitted by </w:t>
      </w:r>
      <w:proofErr w:type="spellStart"/>
      <w:r>
        <w:rPr>
          <w:lang w:val="en-AU"/>
        </w:rPr>
        <w:t>Ardill</w:t>
      </w:r>
      <w:proofErr w:type="spellEnd"/>
      <w:r>
        <w:rPr>
          <w:lang w:val="en-AU"/>
        </w:rPr>
        <w:t xml:space="preserve"> Payne &amp; Partners for Lot 100 DP1201719, Hills Road, </w:t>
      </w:r>
      <w:proofErr w:type="spellStart"/>
      <w:proofErr w:type="gramStart"/>
      <w:r>
        <w:rPr>
          <w:lang w:val="en-AU"/>
        </w:rPr>
        <w:t>Rileys</w:t>
      </w:r>
      <w:proofErr w:type="spellEnd"/>
      <w:proofErr w:type="gramEnd"/>
      <w:r>
        <w:rPr>
          <w:lang w:val="en-AU"/>
        </w:rPr>
        <w:t xml:space="preserve"> Hill. The proposal seeks to rezone land adjoining the village at </w:t>
      </w:r>
      <w:proofErr w:type="spellStart"/>
      <w:r>
        <w:rPr>
          <w:lang w:val="en-AU"/>
        </w:rPr>
        <w:t>Rileys</w:t>
      </w:r>
      <w:proofErr w:type="spellEnd"/>
      <w:r>
        <w:rPr>
          <w:lang w:val="en-AU"/>
        </w:rPr>
        <w:t xml:space="preserve"> Hill from RU1 – Primary Production to R5 – Village.</w:t>
      </w:r>
    </w:p>
    <w:p w:rsidR="008275EC" w:rsidRDefault="008275EC" w:rsidP="00972749">
      <w:pPr>
        <w:rPr>
          <w:lang w:val="en-AU"/>
        </w:rPr>
      </w:pPr>
    </w:p>
    <w:p w:rsidR="0085361E" w:rsidRDefault="0085361E" w:rsidP="0085361E">
      <w:pPr>
        <w:rPr>
          <w:lang w:val="en-AU"/>
        </w:rPr>
      </w:pPr>
      <w:r>
        <w:rPr>
          <w:lang w:val="en-AU"/>
        </w:rPr>
        <w:t>The Planning Proposal was reported to Council on 21 November 2017 where it was resolved that:</w:t>
      </w:r>
    </w:p>
    <w:p w:rsidR="0085361E" w:rsidRDefault="0085361E" w:rsidP="0085361E"/>
    <w:p w:rsidR="0085361E" w:rsidRDefault="0085361E" w:rsidP="0085361E">
      <w:pPr>
        <w:pStyle w:val="ListParagraph"/>
        <w:numPr>
          <w:ilvl w:val="0"/>
          <w:numId w:val="3"/>
        </w:numPr>
        <w:tabs>
          <w:tab w:val="left" w:pos="567"/>
          <w:tab w:val="left" w:pos="1134"/>
        </w:tabs>
      </w:pPr>
      <w:r>
        <w:t xml:space="preserve">Council support Planning Proposal PP2016/0006 proposing to amend the </w:t>
      </w:r>
      <w:r>
        <w:rPr>
          <w:i/>
        </w:rPr>
        <w:t xml:space="preserve">Richmond Valley Local Environmental Plan 2012 </w:t>
      </w:r>
      <w:r>
        <w:t xml:space="preserve">by rezoning Lot 100 DP1201719 from Zone </w:t>
      </w:r>
      <w:r>
        <w:rPr>
          <w:i/>
        </w:rPr>
        <w:t xml:space="preserve">RU1 – Primary Production </w:t>
      </w:r>
      <w:r>
        <w:t xml:space="preserve">to Zone </w:t>
      </w:r>
      <w:r>
        <w:rPr>
          <w:i/>
        </w:rPr>
        <w:t xml:space="preserve">RU5 – Village </w:t>
      </w:r>
      <w:r>
        <w:t>and by amending the subdivision minimum lot size from 40 Ha to 600 m2,</w:t>
      </w:r>
    </w:p>
    <w:p w:rsidR="0085361E" w:rsidRDefault="0085361E" w:rsidP="0085361E">
      <w:pPr>
        <w:pStyle w:val="ListParagraph"/>
      </w:pPr>
    </w:p>
    <w:p w:rsidR="0085361E" w:rsidRDefault="0085361E" w:rsidP="0085361E">
      <w:pPr>
        <w:pStyle w:val="ListParagraph"/>
        <w:numPr>
          <w:ilvl w:val="0"/>
          <w:numId w:val="3"/>
        </w:numPr>
        <w:tabs>
          <w:tab w:val="left" w:pos="567"/>
          <w:tab w:val="left" w:pos="1134"/>
        </w:tabs>
      </w:pPr>
      <w:r>
        <w:t>Council submit Planning Proposal PP2016/0006 to the NSW Department of Planning and Environment for a Gateway Determination; and</w:t>
      </w:r>
    </w:p>
    <w:p w:rsidR="0085361E" w:rsidRDefault="0085361E" w:rsidP="0085361E">
      <w:pPr>
        <w:pStyle w:val="ListParagraph"/>
      </w:pPr>
    </w:p>
    <w:p w:rsidR="0085361E" w:rsidRDefault="0085361E" w:rsidP="0085361E">
      <w:pPr>
        <w:pStyle w:val="ListParagraph"/>
        <w:numPr>
          <w:ilvl w:val="0"/>
          <w:numId w:val="3"/>
        </w:numPr>
        <w:tabs>
          <w:tab w:val="left" w:pos="567"/>
          <w:tab w:val="left" w:pos="1134"/>
        </w:tabs>
      </w:pPr>
      <w:r>
        <w:t xml:space="preserve">Council </w:t>
      </w:r>
      <w:proofErr w:type="gramStart"/>
      <w:r>
        <w:t>seek</w:t>
      </w:r>
      <w:proofErr w:type="gramEnd"/>
      <w:r>
        <w:t xml:space="preserve"> delegation of Ministerial Plan Making functions for Council and the General Manager.</w:t>
      </w:r>
    </w:p>
    <w:p w:rsidR="0085361E" w:rsidRPr="0085361E" w:rsidRDefault="0085361E" w:rsidP="0085361E">
      <w:pPr>
        <w:rPr>
          <w:lang w:val="en-AU"/>
        </w:rPr>
      </w:pPr>
    </w:p>
    <w:p w:rsidR="0085361E" w:rsidRDefault="0085361E" w:rsidP="00972749">
      <w:pPr>
        <w:rPr>
          <w:lang w:val="en-AU"/>
        </w:rPr>
      </w:pPr>
      <w:r>
        <w:rPr>
          <w:lang w:val="en-AU"/>
        </w:rPr>
        <w:t>Subsequently, please find enclosed (attached) copies of:</w:t>
      </w:r>
    </w:p>
    <w:p w:rsidR="0085361E" w:rsidRDefault="0085361E" w:rsidP="0085361E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Planning Proposal PP2016/0006 (prepared by </w:t>
      </w:r>
      <w:proofErr w:type="spellStart"/>
      <w:r>
        <w:rPr>
          <w:lang w:val="en-AU"/>
        </w:rPr>
        <w:t>Ardill</w:t>
      </w:r>
      <w:proofErr w:type="spellEnd"/>
      <w:r>
        <w:rPr>
          <w:lang w:val="en-AU"/>
        </w:rPr>
        <w:t xml:space="preserve"> Payne and Associates dated 25 May 2017 – with additional information provided by the applicant as to a conceptual design for possible future subdivision.</w:t>
      </w:r>
    </w:p>
    <w:p w:rsidR="0085361E" w:rsidRPr="00896B73" w:rsidRDefault="0085361E" w:rsidP="0085361E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Minute No. </w:t>
      </w:r>
      <w:r>
        <w:t>211117/12 from the Ordinary Meeting of Council held 21 November 2017</w:t>
      </w:r>
      <w:r w:rsidR="00896B73">
        <w:t>. The Report to Council and resolution.</w:t>
      </w:r>
    </w:p>
    <w:p w:rsidR="00896B73" w:rsidRPr="00896B73" w:rsidRDefault="00896B73" w:rsidP="0085361E">
      <w:pPr>
        <w:pStyle w:val="ListParagraph"/>
        <w:numPr>
          <w:ilvl w:val="0"/>
          <w:numId w:val="4"/>
        </w:numPr>
        <w:rPr>
          <w:lang w:val="en-AU"/>
        </w:rPr>
      </w:pPr>
      <w:r>
        <w:t>Draft Map replacement sheets (Land Zone Map Sheet – 009C, and Lot Size Map Sheet – 009C)</w:t>
      </w:r>
    </w:p>
    <w:p w:rsidR="00896B73" w:rsidRPr="0085361E" w:rsidRDefault="00896B73" w:rsidP="0085361E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>Attachment 1 &amp; 4 ‘Information Checklist’ and ‘Evaluation Criteria for the Delegation of plan making functions’</w:t>
      </w:r>
    </w:p>
    <w:p w:rsidR="0085361E" w:rsidRDefault="0085361E" w:rsidP="0085361E">
      <w:pPr>
        <w:rPr>
          <w:lang w:val="en-AU"/>
        </w:rPr>
      </w:pPr>
    </w:p>
    <w:p w:rsidR="0085361E" w:rsidRDefault="0085361E" w:rsidP="0085361E">
      <w:pPr>
        <w:rPr>
          <w:lang w:val="en-AU"/>
        </w:rPr>
      </w:pPr>
      <w:r>
        <w:rPr>
          <w:lang w:val="en-AU"/>
        </w:rPr>
        <w:lastRenderedPageBreak/>
        <w:t>Council formally requests that Planning Proposal PP2016/0006 be submitted for a Gateway Determination, including a request for Council and its General Manager be granted Ministerial Plan Making delegations for this proposal.</w:t>
      </w:r>
    </w:p>
    <w:p w:rsidR="0085361E" w:rsidRPr="0085361E" w:rsidRDefault="0085361E" w:rsidP="0085361E">
      <w:pPr>
        <w:rPr>
          <w:lang w:val="en-AU"/>
        </w:rPr>
      </w:pPr>
    </w:p>
    <w:p w:rsidR="00B963DA" w:rsidRDefault="00896B73" w:rsidP="004A65CD">
      <w:pPr>
        <w:rPr>
          <w:lang w:val="en-AU"/>
        </w:rPr>
      </w:pPr>
      <w:r>
        <w:rPr>
          <w:lang w:val="en-AU"/>
        </w:rPr>
        <w:t xml:space="preserve">I would have preferred to have submitted an amended Planning Proposal </w:t>
      </w:r>
      <w:r w:rsidR="00ED6B4A">
        <w:rPr>
          <w:lang w:val="en-AU"/>
        </w:rPr>
        <w:t>including</w:t>
      </w:r>
      <w:r>
        <w:rPr>
          <w:lang w:val="en-AU"/>
        </w:rPr>
        <w:t xml:space="preserve"> additional detail requested of the applicant, however </w:t>
      </w:r>
      <w:r w:rsidR="00ED6B4A">
        <w:rPr>
          <w:lang w:val="en-AU"/>
        </w:rPr>
        <w:t>they have</w:t>
      </w:r>
      <w:r>
        <w:rPr>
          <w:lang w:val="en-AU"/>
        </w:rPr>
        <w:t xml:space="preserve"> </w:t>
      </w:r>
      <w:r w:rsidR="00ED6B4A">
        <w:rPr>
          <w:lang w:val="en-AU"/>
        </w:rPr>
        <w:t xml:space="preserve">requested that </w:t>
      </w:r>
      <w:r>
        <w:rPr>
          <w:lang w:val="en-AU"/>
        </w:rPr>
        <w:t xml:space="preserve">the gateway </w:t>
      </w:r>
      <w:r w:rsidR="00ED6B4A">
        <w:rPr>
          <w:lang w:val="en-AU"/>
        </w:rPr>
        <w:t xml:space="preserve">process and the LEP </w:t>
      </w:r>
      <w:r>
        <w:rPr>
          <w:lang w:val="en-AU"/>
        </w:rPr>
        <w:t>panel determine what additional</w:t>
      </w:r>
      <w:r w:rsidR="00ED6B4A">
        <w:rPr>
          <w:lang w:val="en-AU"/>
        </w:rPr>
        <w:t xml:space="preserve"> studies and changes are required should the proposal proceed. I have included a PDF of additional (electronic) correspondence with the applicant and their response for request for additional information for your information</w:t>
      </w:r>
      <w:bookmarkStart w:id="0" w:name="_GoBack"/>
      <w:bookmarkEnd w:id="0"/>
      <w:r w:rsidR="00ED6B4A">
        <w:rPr>
          <w:lang w:val="en-AU"/>
        </w:rPr>
        <w:t>.</w:t>
      </w:r>
    </w:p>
    <w:p w:rsidR="00ED6B4A" w:rsidRDefault="00ED6B4A" w:rsidP="004A65CD">
      <w:pPr>
        <w:rPr>
          <w:lang w:val="en-AU"/>
        </w:rPr>
      </w:pPr>
    </w:p>
    <w:p w:rsidR="00ED6B4A" w:rsidRDefault="00ED6B4A" w:rsidP="004A65CD">
      <w:pPr>
        <w:rPr>
          <w:lang w:val="en-AU"/>
        </w:rPr>
      </w:pPr>
      <w:r>
        <w:rPr>
          <w:lang w:val="en-AU"/>
        </w:rPr>
        <w:t>As a minor note: page 3 of the proposal refers to a previous lot identifier (DP620838).</w:t>
      </w:r>
    </w:p>
    <w:p w:rsidR="00D86806" w:rsidRDefault="00D86806" w:rsidP="004A65CD">
      <w:pPr>
        <w:rPr>
          <w:lang w:val="en-AU"/>
        </w:rPr>
      </w:pPr>
    </w:p>
    <w:p w:rsidR="00ED6B4A" w:rsidRDefault="0044552C" w:rsidP="004A65CD">
      <w:pPr>
        <w:rPr>
          <w:u w:val="single"/>
          <w:lang w:val="en-AU"/>
        </w:rPr>
      </w:pPr>
      <w:r>
        <w:rPr>
          <w:lang w:val="en-AU"/>
        </w:rPr>
        <w:t xml:space="preserve">If you </w:t>
      </w:r>
      <w:r w:rsidR="0085361E">
        <w:rPr>
          <w:lang w:val="en-AU"/>
        </w:rPr>
        <w:t>require any additional information</w:t>
      </w:r>
      <w:r w:rsidR="00293C30">
        <w:rPr>
          <w:lang w:val="en-AU"/>
        </w:rPr>
        <w:t xml:space="preserve">, </w:t>
      </w:r>
      <w:r w:rsidR="0085361E">
        <w:rPr>
          <w:lang w:val="en-AU"/>
        </w:rPr>
        <w:t>please do not hesitate to contact me</w:t>
      </w:r>
      <w:r w:rsidR="006A5764">
        <w:rPr>
          <w:lang w:val="en-AU"/>
        </w:rPr>
        <w:t xml:space="preserve"> on 02 666002</w:t>
      </w:r>
      <w:r w:rsidR="00D86806">
        <w:rPr>
          <w:lang w:val="en-AU"/>
        </w:rPr>
        <w:t>19</w:t>
      </w:r>
      <w:r w:rsidR="006A5764">
        <w:rPr>
          <w:lang w:val="en-AU"/>
        </w:rPr>
        <w:t xml:space="preserve"> or by email at </w:t>
      </w:r>
      <w:hyperlink r:id="rId9" w:history="1">
        <w:r w:rsidR="00ED6B4A" w:rsidRPr="00D310F5">
          <w:rPr>
            <w:rStyle w:val="Hyperlink"/>
            <w:lang w:val="en-AU"/>
          </w:rPr>
          <w:t>craigrideout@richmondvalley.nsw.gov.au</w:t>
        </w:r>
      </w:hyperlink>
    </w:p>
    <w:p w:rsidR="006A5764" w:rsidRDefault="006A5764" w:rsidP="004A65CD">
      <w:pPr>
        <w:rPr>
          <w:lang w:val="en-AU"/>
        </w:rPr>
      </w:pPr>
    </w:p>
    <w:p w:rsidR="00ED6B4A" w:rsidRDefault="00ED6B4A" w:rsidP="004A65CD">
      <w:pPr>
        <w:rPr>
          <w:lang w:val="en-AU"/>
        </w:rPr>
      </w:pPr>
      <w:r>
        <w:rPr>
          <w:lang w:val="en-AU"/>
        </w:rPr>
        <w:t>Thank you for your time and consideration of this matter.</w:t>
      </w:r>
    </w:p>
    <w:p w:rsidR="00B41055" w:rsidRDefault="00B41055" w:rsidP="004A65CD">
      <w:pPr>
        <w:keepNext/>
        <w:rPr>
          <w:lang w:val="en-AU"/>
        </w:rPr>
      </w:pPr>
    </w:p>
    <w:p w:rsidR="00ED6B4A" w:rsidRDefault="00ED6B4A" w:rsidP="004A65CD">
      <w:pPr>
        <w:keepNext/>
        <w:rPr>
          <w:lang w:val="en-AU"/>
        </w:rPr>
      </w:pPr>
    </w:p>
    <w:p w:rsidR="00B41055" w:rsidRDefault="00B41055" w:rsidP="004A65CD">
      <w:pPr>
        <w:keepNext/>
        <w:rPr>
          <w:lang w:val="en-AU"/>
        </w:rPr>
      </w:pPr>
    </w:p>
    <w:p w:rsidR="006A5764" w:rsidRDefault="006A5764" w:rsidP="004A65CD">
      <w:pPr>
        <w:keepNext/>
        <w:rPr>
          <w:lang w:val="en-AU"/>
        </w:rPr>
      </w:pPr>
      <w:r>
        <w:rPr>
          <w:lang w:val="en-AU"/>
        </w:rPr>
        <w:t xml:space="preserve">Yours </w:t>
      </w:r>
      <w:r w:rsidR="00293C30">
        <w:rPr>
          <w:lang w:val="en-AU"/>
        </w:rPr>
        <w:t>sincerely</w:t>
      </w:r>
    </w:p>
    <w:p w:rsidR="00B41055" w:rsidRDefault="00B41055" w:rsidP="004A65CD">
      <w:pPr>
        <w:keepNext/>
        <w:rPr>
          <w:lang w:val="en-AU"/>
        </w:rPr>
      </w:pPr>
    </w:p>
    <w:p w:rsidR="00D076F4" w:rsidRDefault="00355D6C" w:rsidP="00D076F4">
      <w:pPr>
        <w:keepNext/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>
            <wp:extent cx="2238375" cy="649559"/>
            <wp:effectExtent l="19050" t="0" r="9525" b="0"/>
            <wp:docPr id="2" name="Picture 1" descr="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949" cy="65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F4" w:rsidRDefault="00D076F4" w:rsidP="00D076F4">
      <w:pPr>
        <w:keepNext/>
        <w:rPr>
          <w:lang w:val="en-AU"/>
        </w:rPr>
      </w:pPr>
    </w:p>
    <w:p w:rsidR="00D076F4" w:rsidRPr="00657244" w:rsidRDefault="00D076F4" w:rsidP="00D076F4">
      <w:pPr>
        <w:keepNext/>
        <w:rPr>
          <w:lang w:val="en-AU"/>
        </w:rPr>
      </w:pPr>
      <w:r>
        <w:rPr>
          <w:lang w:val="en-AU"/>
        </w:rPr>
        <w:t>Craig Rideout</w:t>
      </w:r>
    </w:p>
    <w:p w:rsidR="00D076F4" w:rsidRDefault="00D076F4" w:rsidP="00D076F4">
      <w:pPr>
        <w:keepNext/>
        <w:rPr>
          <w:b/>
          <w:lang w:val="en-AU"/>
        </w:rPr>
      </w:pPr>
      <w:r>
        <w:rPr>
          <w:b/>
          <w:lang w:val="en-AU"/>
        </w:rPr>
        <w:t>Assessment, Environment and Regulation</w:t>
      </w:r>
    </w:p>
    <w:p w:rsidR="00D076F4" w:rsidRDefault="00D076F4" w:rsidP="00D076F4">
      <w:pPr>
        <w:rPr>
          <w:lang w:val="en-AU"/>
        </w:rPr>
      </w:pPr>
      <w:r>
        <w:rPr>
          <w:lang w:val="en-AU"/>
        </w:rPr>
        <w:t>Richmond Valley Council</w:t>
      </w:r>
    </w:p>
    <w:p w:rsidR="00293C30" w:rsidRDefault="00293C30" w:rsidP="004A65CD">
      <w:pPr>
        <w:rPr>
          <w:lang w:val="en-AU"/>
        </w:rPr>
      </w:pPr>
    </w:p>
    <w:sectPr w:rsidR="00293C30" w:rsidSect="005F2FA9"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936" w:right="1418" w:bottom="1701" w:left="1843" w:header="284" w:footer="550" w:gutter="0"/>
      <w:paperSrc w:first="265" w:other="26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187" w:rsidRDefault="00E80187">
      <w:r>
        <w:separator/>
      </w:r>
    </w:p>
  </w:endnote>
  <w:endnote w:type="continuationSeparator" w:id="0">
    <w:p w:rsidR="00E80187" w:rsidRDefault="00E80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kzidenz Grotesk BE Light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 St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CA" w:rsidRDefault="00D504AA">
    <w:pPr>
      <w:pStyle w:val="Footer"/>
      <w:framePr w:wrap="around" w:vAnchor="text" w:hAnchor="margin" w:xAlign="right" w:y="1"/>
      <w:rPr>
        <w:rStyle w:val="PageNumber"/>
        <w:lang w:val="en-AU"/>
      </w:rPr>
    </w:pPr>
    <w:r>
      <w:rPr>
        <w:rStyle w:val="PageNumber"/>
      </w:rPr>
      <w:fldChar w:fldCharType="begin"/>
    </w:r>
    <w:r w:rsidR="00E36FC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5FA8">
      <w:rPr>
        <w:rStyle w:val="PageNumber"/>
        <w:noProof/>
      </w:rPr>
      <w:t>2</w:t>
    </w:r>
    <w:r>
      <w:rPr>
        <w:rStyle w:val="PageNumber"/>
      </w:rPr>
      <w:fldChar w:fldCharType="end"/>
    </w:r>
  </w:p>
  <w:p w:rsidR="00E36FCA" w:rsidRDefault="00E36FCA">
    <w:pPr>
      <w:pStyle w:val="Footer"/>
      <w:ind w:right="360"/>
      <w:rPr>
        <w:lang w:val="en-A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CA" w:rsidRPr="00657244" w:rsidRDefault="003A6C12" w:rsidP="00657244">
    <w:pPr>
      <w:pStyle w:val="Footer"/>
      <w:tabs>
        <w:tab w:val="clear" w:pos="4153"/>
        <w:tab w:val="clear" w:pos="8306"/>
      </w:tabs>
      <w:ind w:right="-1"/>
      <w:jc w:val="right"/>
      <w:rPr>
        <w:noProof/>
        <w:szCs w:val="24"/>
        <w:lang w:val="en-AU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1312" behindDoc="1" locked="1" layoutInCell="1" allowOverlap="1">
              <wp:simplePos x="0" y="0"/>
              <wp:positionH relativeFrom="column">
                <wp:posOffset>-1173480</wp:posOffset>
              </wp:positionH>
              <wp:positionV relativeFrom="paragraph">
                <wp:posOffset>-3569335</wp:posOffset>
              </wp:positionV>
              <wp:extent cx="7571740" cy="4102100"/>
              <wp:effectExtent l="0" t="0" r="0" b="0"/>
              <wp:wrapNone/>
              <wp:docPr id="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1740" cy="4102100"/>
                        <a:chOff x="-5" y="10394"/>
                        <a:chExt cx="11924" cy="6460"/>
                      </a:xfrm>
                    </wpg:grpSpPr>
                    <pic:pic xmlns:pic="http://schemas.openxmlformats.org/drawingml/2006/picture">
                      <pic:nvPicPr>
                        <pic:cNvPr id="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" y="13808"/>
                          <a:ext cx="1756" cy="3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99" y="10394"/>
                          <a:ext cx="3720" cy="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8" y="15190"/>
                          <a:ext cx="1084" cy="1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-92.4pt;margin-top:-281.05pt;width:596.2pt;height:323pt;z-index:-251655168" coordorigin="-5,10394" coordsize="11924,6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EV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NzU1OTkwNjItYWQ3Yi02YjRkLWI1NzgtOTNjMjFmMzg4NzdhPC9zdFJlZjppbnN0YW5jZUlE&#10;PgogICAgICAgICAgICA8c3RSZWY6ZG9jdW1lbnRJRD54bXAuZGlkOmM2NDk5NmFlLTUzMzctNGMw&#10;Mi04NjRjLTU3ODU3NzQ4MmI0Y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YjM2MDI1MjAtNzhiOS00OTk2LThmZTYt&#10;YmY4OWU3Nzc1MjliPC9zdEV2dDppbnN0YW5jZUlEPgogICAgICAgICAgICAgICAgICA8c3RFdnQ6&#10;d2hlbj4yMDE0LTA2LTI1VDEyOjQ5OjE3KzEwOjAwPC9zdEV2dDp3aGVuPgogICAgICAgICAgICAg&#10;ICAgICA8c3RFdnQ6c29mdHdhcmVBZ2VudD5BZG9iZSBJbGx1c3RyYXRvciBDQy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IAAAAAA/9sAQwABAQEBAQEBAQEBAQEBAQEBAQEBAQEBAQEBAQEBAQEBAQEBAQEBAQEBAQEB&#10;AgICAgICAgICAgIDAwMDAwMDAwMD/8AAFAgBdwEfBAERAAIRAAMRAAQRAP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NV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hiNDI2YWIwLWVhZWMtYTQ0OS1iZWYzLTgxYjVjNmI2Mzg2Zjwvc3RSZWY6aW5zdGFuY2VJRD4K&#10;ICAgICAgICAgICAgPHN0UmVmOmRvY3VtZW50SUQ+eG1wLmRpZDo3YzRlYzFmYy03YjA2LTQxNmUt&#10;OWNjNy0xMzg4MWQyMjFmYjU8L3N0UmVmOmRvY3VtZW50SUQ+CiAgICAgICAgICAgIDxzdFJlZjpv&#10;cmlnaW5hbERvY3VtZW50SUQ+dXVpZDo1Qj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kY3N0YxMTc0MDcyMDY4MTE4MDgzQjc3NkRG&#10;RDJCRENFPC9zdEV2dDppbnN0YW5jZUlEPgogICAgICAgICAgICAgICAgICA8c3RFdnQ6d2hlbj4y&#10;MDEzLTEwLTIxVDExOjE4OjE2KzExOjAwPC9zdEV2dDp3aGVuPgogICAgICAgICAgICAgICAgICA8&#10;c3RFdnQ6c29mdHdhcmVBZ2VudD5BZG9iZSBJbGx1c3RyYXRvciBDUzUuM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M4MDExNzQwNzIwNjgxMTgwODNFNjIyRDZDNzkwMkM8L3N0RXZ0Omluc3RhbmNlSUQ+CiAg&#10;ICAgICAgICAgICAgICAgIDxzdEV2dDp3aGVuPjIwMTMtMTAtMjJUMTM6MTY6MDYrMTE6MDA8L3N0&#10;RXZ0OndoZW4+CiAgICAgICAgICAgICAgICAgIDxzdEV2dDpzb2Z0d2FyZUFnZW50PkFkb2JlIEls&#10;bHVzdHJhdG9yIENTNS4x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zYXZlZDwvc3RF&#10;dnQ6YWN0aW9uPgogICAgICAgICAgICAgICAgICA8c3RFdnQ6aW5zdGFuY2VJRD54bXAuaWlkOjAx&#10;ODAxMTc0MDcyMDY4MTE4MjJBOTgwMjFBNzJEN0RCPC9zdEV2dDppbnN0YW5jZUlEPgogICAgICAg&#10;ICAgICAgICAgICA8c3RFdnQ6d2hlbj4yMDE0LTA0LTA5VDE2OjM3OjExKzEw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zODAxMTc0MDcyMDY4MTE4MjJB&#10;OTgwMjFBNzJEN0RCPC9zdEV2dDppbnN0YW5jZUlEPgogICAgICAgICAgICAgICAgICA8c3RFdnQ6&#10;d2hlbj4yMDE0LTA0LTA5VDE3OjI0OjE1KzEw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MDc4MDExNzQwNzIwNjgx&#10;MTgyMkFGOUVDRkFFREMyNzM8L3N0RXZ0Omluc3RhbmNlSUQ+CiAgICAgICAgICAgICAgICAgIDxz&#10;dEV2dDp3aGVuPjIwMTQtMDQtMTZUMTc6MDk6MzMrMTA6MDA8L3N0RXZ0OndoZW4+CiAgICAgICAg&#10;ICAgICAgICAgIDxzdEV2dDpzb2Z0d2FyZUFnZW50PkFkb2JlIElsbHVzdHJhdG9yIENTNiAoTWFj&#10;aW50b3NoKT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NzU2Y2UzZDUtZWZiMi00YjQ1LTgz&#10;NDQtOGUxNGZhZGEzNDRjPC9zdEV2dDppbnN0YW5jZUlEPgogICAgICAgICAgICAgICAgICA8c3RF&#10;dnQ6d2hlbj4yMDE0LTA1LTI4VDE4OjA1OjA3KzEwOjAwPC9zdEV2dDp3aGVuPgogICAgICAgICAg&#10;ICAgICAgICA8c3RFdnQ6c29mdHdhcmVBZ2VudD5BZG9iZSBJbGx1c3RyYXRvciBDQy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jM2YTM1MWI5LWMxNzktNGNkMS04OWUwLTRmMGUxZjMxZDVkMDwvc3RFdnQ6aW5z&#10;dGFuY2VJRD4KICAgICAgICAgICAgICAgICAgPHN0RXZ0OndoZW4+MjAxNC0wNi0yNVQxNDoyNjoz&#10;NSsxMDowMDwvc3RFdnQ6d2hlbj4KICAgICAgICAgICAgICAgICAgPHN0RXZ0OnNvZnR3YXJlQWdl&#10;bnQ+QWRvYmUgSWxsdXN0cmF0b3IgQ0M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B&#10;AQEBAQEBAQEBAQEBAQEBAQEBAQEBAQEBAQEBAQEBAQEBAQEBAQEBAQEBAgICAgICAgICAgIDAwMD&#10;AwMDAwMD/8AAFAgFQgMHBAERAAIRAAMRAAQRAP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DgQBAAIAAwAEAAA/AN/j3v8AHvf497/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usz50fMNen+3fiD8b9mZQQ9h&#10;97fIro8bralnC1e3uooe2tr0mXEwSZJYZOwK6J8XGGSSKbHw5JTpYRk+9ko+UfyJHXnYPx66a23X&#10;CPd/afcHWIz7QS2qMR19Hv8AwcGQEgWRXifdtUjUKaldJKSOsU6W0H373Zn797Ov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RvYm/9q9V7E3f2Tvj&#10;JxYbaOxtu5Xc+4clLY/bYvD0ctZU+CK6tVVkyxeOCBLyTzOkaAuyg+9pzeG7MFsTau4d57nrkx23&#10;9r4evzmXrHsfDQ46nepm8Udw09TIqaIolu8srKigswHv3vQ6338yN0dkfNzCfMPd2OmyUu3e5tjd&#10;iYXZ5rdEeO2j13urFZjbOyaWq0tFCKfD4eOnknVAJal5agrqka/veq5un5GZzefyaxnyJ3BRyVkm&#10;H7H2vu/G7dNTpSj2/s/O0GRwm2YJ9JSIQ47HJE8qqBJMzyldTn373v7+/e9sb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rR/z4PmGYYcD8N9kZQB6&#10;gYnfHdclK51rAphyew9kVJtpAncR5uqT9Vkx7K2lpFPvdLP81D5EGOPFfHPbFcA0woNz9lvA3qEQ&#10;MdbtXbM3FgJGCZOdf1WWkINi4Pvesn797pN9+9/TI9+97rH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6h/8APC+YS9tdx0Hxp2XkxUbC6OyEtRvGWllD02b7bnppqOvpn0lk&#10;kj2HjKl8eP0tHX1NdGwIRD79718f5nXyIG/+xaTpbbdaJtq9YVcku4pIJA0OT7AlhkpquFtJKum1&#10;aKZqQfRkq5qpCDpU+/e6J/fvdWvv3v3v3v3v3v6ZHv3vdY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o+/wA2T5ht8qvktlMVtfKGs6g6YkyWxuvxTz+TH5vJR1Mabz3xCEmmp5RuLL0SwUs0ZCzY&#10;qhpH0q7OPfvesX8+fkQe9+6a6gwdcajr3rdq3a+0hFLrpMnWJMi7k3PGFkkicZjIUyxQSKbSUFLT&#10;tZWZh797q59+9kb9+9+9+9+9+9+9+9+9+9/TI9+97rH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upf+b/8wh8ZvjdWbJ2nlTR9td6w5TZu2Wo6hocjt7af2yRb33hG8TJPSzU1BWpQ&#10;UUqskqVtcs0ZP27297IH/MM+RA6U6aqNs4CvNPv/ALSjrtu4Q08xjrMPgPCse5two0bLLTyQ0lSt&#10;JTOGV1qapZEv4Wt73pP+/e9aP3737373737373737373737373739Mj373us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Q&#10;J/PP+Yf+jvrLEfFTZOU8W8O3KOPPdkTUklqjC9Y0VcyUOGkcIGhn31naF1bRJqGPx9RFKnjq0J97&#10;qc/mifIj+5+ycf0Rtmu0bi7Ap0yu8pKd7S43ZFNVFaXHOwUGOXdOUpWVtL6vtKSVJF0VCk+96mXv&#10;3ugr373737373737373737373737373737373739Mj373us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rj/Pd+Ygzm4MB&#10;8PdjZUtjNrzY/evcs1HJ+1V7knplqdmbNnkjdWkjweOqv4pWQsHiaoqqI3E1KwX3ujX+ad8iRlMt&#10;ifjxtevLUODkpNy9jSU7+iozMsIm25tyV0YF0xdHP99URkNG009MeJICB73ri+/e6cffvfvfvfvf&#10;vfvfvfvfvfvfvfvfvfvfvfvfvfvfvfvfvf0yPfve6x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emx/Oi+ZDd+d9npHZmVNR1X0HkK&#10;/D1LU0h+y3L2n6qLduYJXSKmn2yFOHpCykJLFWSxO0VUCfe9cv8AmSfIw9r9rf6Mtt15m2J1TV1W&#10;PmMDH7bNb69VNuDIkjSJ4cIFOOpyQQrx1LxsUnBPvdL3v3utv373737373737373737373737373&#10;7373737373737373737373739Mj373us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62v5o/wAxY/iL8a8zV7bycdL2/wBo&#10;Ct2P1fDFP46/F1NTS23DvmFUdZo49mYqoEsEoDIMpPRo4KO1veyZfOX5FJ8femMlPhq1YOwt8Cp2&#10;xseOOXRV0M00FsvuiMKwkRNuUM2uJwCorpaZWBVj7970Xnd5XeSR2kkkZnkkdi7u7kszuzEszMxu&#10;SeSffverszM7M7szu7FmZiWZmY3ZmY3LMxNyT9ffvfH373x9+9+9+9+9+9+9+9+9+9+9+9+9+9+9&#10;+9+9+9+9+9+9+9+9+9+9+9/TI9+97rH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iD+eF8yG6n6koPjHsjKCDfvdmNlq98zUsxFVgepI6iaiqaJwjo8M3YOTppKE&#10;E60fHUldG6jyxsPe6sP5nfyMOwuv6TpLbFcIt1dmUUlRuiSCS0+K6/SaSmmpm0srRybtroXpQfUr&#10;UdPVIwHkRvfveot79719vfvfvfvfvfvfvfvfvfvfvfvfvfvfvfvfvfvfvfvfvfvfvfvfvfvfvfvf&#10;vfvfvfvfvfvf0yPfve6x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1Yf56/zI/vNuvEfEDYuT14PZU+P3Z29VUc94sju+opRU7Z2fK0dlkg21jKpa+qTU6NW&#10;1UKsFlo2Hv3uiv8Amk/Iz+N57H/Hna9bqxe2paPP9hT08t46zcM0Anwm3pClg8WFopxVTrdlNTPG&#10;pCyU59+966vv3unv373737373737373737373737373737373737373737373737373737373737&#10;3737373737373739Mj373us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pTfzgfmQfkz8iqrYWz8savqHouoye09vNS1Akx25t5CZYN67xUwSPT1dO1bSLj8fKGkRqKk88RX7&#10;uRffvetP/MN+Rh7r7hn2pt2vM/XvV01bgMQYJg9Hm9xiRYty7iUxM0NRC1TTikpHDOppqfyoV87j&#10;373Uh797r/8Afvfvfvfvfvfvfvfvfvfvfvfvfvfvfvfvfvfvfvfvfvfvfvfvfvfvfvfvfvfvfvfv&#10;fvfvfvfvfvfvfvfvfvf0yPfve6x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qp/m3fMkfFj45Ve2tpZT7TuDuyLKbO2WaaRRXbewH2yR7z3svIeB8Vj62Oko5FIkXI&#10;V0MqBlhk0+9kQ/mAfI0dFdOVGFwFd4Ow+y0rtubb8LgVWIxPhVNybmHIaJqCkqVp6ZwQ61lVG6gi&#10;N7e96Rvv3vWW9+9+9+9+9+9+9+9+9+9+9+9+9+9+9+9+9+9+9+9+9+9+9+9+9+9+9+9+9+9+9+9+&#10;9+9+9+9+9+9+9+9+9+9+9+9+9+9/TI9+97rH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1&#10;7f56PzJOyNiYj4lbEy4j3R2RSU24+156GcefEdfQVRbC7XmkiOumq95ZajM9QmpZBjaPRIrQ1wJ9&#10;7qM/mi/Iz+7O1sf0BtXIBM5vKnhzO/ZaaUeXH7SinJxuDkeM6oajcdfT+WVbq4o6fSymOqF/e9Un&#10;373Q179797979797979797979797979797979797979797979797979797979797979797979797&#10;9797979797979797979797979797+mR7973W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L/55PzK/wBI/ZmO&#10;+Kmxsqk2yupK6PMdkVNDPrgzfaM1JJFBg5ZImaKem2Hiaxo5FB9OUrKiKVRJSIR73QR/NA+Rv98t&#10;60fRG169Zdtdf1SZHeU1LLqiye+JIHSLFyPGzRywbVoKgo6g8V1RMki66dbe90D+/e6nvfvfvfvf&#10;vfvfvfvfvfvfvfvfvfvfvfvfvfvfvfvfvfvfvfvfvfvfvfvfvfvfvfvfvfvfvfvfvfvfvfvfvfvf&#10;vfvfvfvfvfvfvfvfvfvfvfvf0yPfve6x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+mZVUsxCqoLMzEBVUC5JJ4AA9+&#10;99EhQWYgAAkkmwAHJJJ4AA9+96Of81j5kf7Np8kMjS7Vyf3nT3UTZHZXXJp5/Lj89OlUq7p33DpJ&#10;jkXdGSpEWlkH68ZSUrEK7OPfvesJ88fkZ/p+7lrIMDW/cdd9fGs21s4wy+SkysqzgZ3dMem6Oucr&#10;KdVgcfqoqeA2DFh797rE9+9kj9+9+9+9+9+9+9+9+9+9+9+9+9+9+9+9+9+9+9+9+9+9+9+9+9+9&#10;+9+9+9+9+9+9+9+9+9+9+9+9+9+9+9+9+9+9+9+9+9+9+9+9+9+9+9+9+9+9+9+9/TI9+97rH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pE/nX/ADK/0I9I&#10;w/H3ZGWWDsvvfHVtHn3pZ9NdtrqUM9FuCpcI+uCfe84bEwalKyUYryCskaH373WT/Mu+Rv8Aoy6y&#10;j6k2zXrFvXtOjqafLNBLapwuwAWpstMwVtUUu5pQ1BFqBD04qyCHRT79708vfveu779797979797&#10;9797979797979797979797979797979797979797979797979797979797979797979797979797&#10;97979797979797979797979797979797979797979797979797979797979797979797+mR7973W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WI/nufMj72uw3w12Nk70uNbEb17rqKS&#10;f0z5B0jyeyNi1SoRdKGB4s3VxsGVpJceykNFIPfvdI38035Gfc1WO+OW1639iibH7l7Lmp5eJatl&#10;St2xtacKR6aWJo8nUI11LvSEENG49+9613v3umD3737373737373737373737373737373737373&#10;7373737373737373737373737373737373737373737373737373737373737373737373737373&#10;737373737373737373737373737373737373737373737373739Mj373us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Q1V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NTdmNmEyNmYtOTYxOS00YjQyLTgzNDctMzZiMTAxZTk5ODRkPC9zdFJlZjppbnN0YW5jZUlEPgog&#10;ICAgICAgICAgICA8c3RSZWY6ZG9jdW1lbnRJRD54bXAuZGlkOjE4YjAyZTA1LTgwM2MtNGYwYy1i&#10;OGY5LTYxZWRjMGI1NzhhMzwvc3RSZWY6ZG9jdW1lbnRJRD4KICAgICAgICAgICAgPHN0UmVmOm9y&#10;aWdpbmFsRG9jdW1lbnRJRD51dWlkOjVC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c3RjExNzQwNzIwNjgxMTgwODNCNzc2REZE&#10;MkJEQ0U8L3N0RXZ0Omluc3RhbmNlSUQ+CiAgICAgICAgICAgICAgICAgIDxzdEV2dDp3aGVuPjIw&#10;MTMtMTAtMjFUMTE6MTg6MTYrMTE6MDA8L3N0RXZ0OndoZW4+CiAgICAgICAgICAgICAgICAgIDxz&#10;dEV2dDpzb2Z0d2FyZUFnZW50PkFkb2JlIElsbHVzdHJhdG9yIENTNS4x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A4M0U2MjJENkM3OTAyQzwvc3RFdnQ6aW5zdGFuY2VJRD4KICAg&#10;ICAgICAgICAgICAgICAgPHN0RXZ0OndoZW4+MjAxMy0xMC0yMlQxMzoxNjowNisxMTowMDwvc3RF&#10;dnQ6d2hlbj4KICAgICAgICAgICAgICAgICAgPHN0RXZ0OnNvZnR3YXJlQWdlbnQ+QWRvYmUgSWxs&#10;dXN0cmF0b3IgQ1M1LjE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MDE4&#10;MDExNzQwNzIwNjgxMTgyMkE5ODAyMUE3MkQ3REI8L3N0RXZ0Omluc3RhbmNlSUQ+CiAgICAgICAg&#10;ICAgICAgICAgIDxzdEV2dDp3aGVuPjIwMTQtMDQtMDlUMTY6Mzc6MTErMTA6MDA8L3N0RXZ0Ondo&#10;ZW4+CiAgICAgICAgICAgICAgICAgIDxzdEV2dDpzb2Z0d2FyZUFnZW50PkFkb2JlIElsbHVzdHJh&#10;dG9yIENTNi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M4MDExNzQwNzIwNjgxMTgyMkE5&#10;ODAyMUE3MkQ3REI8L3N0RXZ0Omluc3RhbmNlSUQ+CiAgICAgICAgICAgICAgICAgIDxzdEV2dDp3&#10;aGVuPjIwMTQtMDQtMDlUMTc6MjQ6MTUrMTA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owNzgwMTE3NDA3MjA2ODEx&#10;ODIyQUY5RUNGQUVEQzI3Mzwvc3RFdnQ6aW5zdGFuY2VJRD4KICAgICAgICAgICAgICAgICAgPHN0&#10;RXZ0OndoZW4+MjAxNC0wNC0xNlQxNzowOTozMysxMD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o3NTZjZTNkNS1lZmIyLTRiNDUtODM0&#10;NC04ZTE0ZmFkYTM0NGM8L3N0RXZ0Omluc3RhbmNlSUQ+CiAgICAgICAgICAgICAgICAgIDxzdEV2&#10;dDp3aGVuPjIwMTQtMDUtMjhUMTg6MDU6MDcrMTA6MDA8L3N0RXZ0OndoZW4+CiAgICAgICAgICAg&#10;ICAgICAgIDxzdEV2dDpzb2Z0d2FyZUFnZW50PkFkb2JlIElsbHVzdHJhdG9yIEND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ThiMDJlMDUtODAzYy00ZjBjLWI4ZjktNjFlZGMwYjU3OGEzPC9zdEV2dDppbnN0&#10;YW5jZUlEPgogICAgICAgICAgICAgICAgICA8c3RFdnQ6d2hlbj4yMDE0LTA2LTI1VDE0OjQzOjU4&#10;KzEwOjAwPC9zdEV2dDp3aGVuPgogICAgICAgICAgICAgICAgICA8c3RFdnQ6c29mdHdhcmVBZ2Vu&#10;dD5BZG9iZSBJbGx1c3RyYXRvciBDQy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-5;top:13808;width:1756;height: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bqtrCAAAA2gAAAA8AAABkcnMvZG93bnJldi54bWxEj0uLwkAQhO8L/oehBW+biXvQGB2DCAHx&#10;IKyvc5PpPDTTEzKzGv/9jrCwx6KqvqJW2WBa8aDeNZYVTKMYBHFhdcOVgvMp/0xAOI+ssbVMCl7k&#10;IFuPPlaYavvkb3ocfSUChF2KCmrvu1RKV9Rk0EW2Iw5eaXuDPsi+krrHZ4CbVn7F8UwabDgs1NjR&#10;tqbifvwxCrAsb4t8f7rSJbkeussuwVnslJqMh80ShKfB/4f/2jutYA7vK+EG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26rawgAAANoAAAAPAAAAAAAAAAAAAAAAAJ8C&#10;AABkcnMvZG93bnJldi54bWxQSwUGAAAAAAQABAD3AAAAjgMAAAAA&#10;">
                <v:imagedata r:id="rId4" o:title=""/>
              </v:shape>
              <v:shape id="Picture 15" o:spid="_x0000_s1028" type="#_x0000_t75" style="position:absolute;left:8199;top:10394;width:3720;height:6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56eG+AAAA2gAAAA8AAABkcnMvZG93bnJldi54bWxET02LwjAQvQv+hzCCN03dRZFqFBF2EfFi&#10;d9HrkIxtsZmUJtb4781hYY+P973eRtuInjpfO1Ywm2YgiLUzNZcKfn++JksQPiAbbByTghd52G6G&#10;gzXmxj35TH0RSpFC2OeooAqhzaX0uiKLfupa4sTdXGcxJNiV0nT4TOG2kR9ZtpAWa04NFba0r0jf&#10;i4dVoOuin8X2rA9Xd6TH6fMS54tvpcajuFuBCBTDv/jPfTAK0tZ0Jd0AuX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z56eG+AAAA2gAAAA8AAAAAAAAAAAAAAAAAnwIAAGRy&#10;cy9kb3ducmV2LnhtbFBLBQYAAAAABAAEAPcAAACKAwAAAAA=&#10;">
                <v:imagedata r:id="rId5" o:title=""/>
              </v:shape>
              <v:shape id="Picture 17" o:spid="_x0000_s1029" type="#_x0000_t75" style="position:absolute;left:1708;top:15190;width:1084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9tXEAAAA2wAAAA8AAABkcnMvZG93bnJldi54bWxEj09PwzAMxe9IfIfISLsglsKkgcqyqaqE&#10;2G5jwN007p/ROFUS1u7bz4dJ3Gy95/d+Xm0m16sThdh5NvA4z0ARV9523Bj4+nx7eAEVE7LF3jMZ&#10;OFOEzfr2ZoW59SN/0OmQGiUhHHM00KY05FrHqiWHce4HYtFqHxwmWUOjbcBRwl2vn7JsqR12LA0t&#10;DlS2VP0e/pyBXVUUdflzDIv7Mj0Px+X4/V7vjZndTcUrqERT+jdfr7dW8IVefpEB9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b9tXEAAAA2wAAAA8AAAAAAAAAAAAAAAAA&#10;nwIAAGRycy9kb3ducmV2LnhtbFBLBQYAAAAABAAEAPcAAACQAwAAAAA=&#10;">
                <v:imagedata r:id="rId6" o:title=""/>
              </v:shape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4E5" w:rsidRDefault="008B34E5" w:rsidP="00195FA8">
    <w:pPr>
      <w:pStyle w:val="Footer"/>
      <w:tabs>
        <w:tab w:val="clear" w:pos="4153"/>
        <w:tab w:val="clear" w:pos="8306"/>
        <w:tab w:val="left" w:pos="1985"/>
        <w:tab w:val="left" w:pos="3969"/>
        <w:tab w:val="right" w:pos="9639"/>
      </w:tabs>
      <w:spacing w:before="40" w:after="40"/>
      <w:ind w:left="-851" w:right="-567"/>
      <w:jc w:val="left"/>
      <w:rPr>
        <w:rFonts w:ascii="Akzidenz Grotesk BE Light" w:hAnsi="Akzidenz Grotesk BE Light" w:cs="Arial"/>
        <w:color w:val="164960"/>
        <w:szCs w:val="24"/>
        <w:lang w:val="en-AU"/>
      </w:rPr>
    </w:pPr>
    <w:r w:rsidRPr="008B3B1E">
      <w:rPr>
        <w:rFonts w:ascii="Akzidenz Grotesk BE Light" w:hAnsi="Akzidenz Grotesk BE Light" w:cs="Arial"/>
        <w:color w:val="164960"/>
        <w:szCs w:val="24"/>
        <w:lang w:val="en-AU"/>
      </w:rPr>
      <w:t>Richmond Valley Council,</w:t>
    </w:r>
    <w:r>
      <w:rPr>
        <w:rFonts w:ascii="Akzidenz Grotesk BE Light" w:hAnsi="Akzidenz Grotesk BE Light" w:cs="Arial"/>
        <w:color w:val="164960"/>
        <w:sz w:val="20"/>
        <w:szCs w:val="24"/>
        <w:lang w:val="en-AU"/>
      </w:rPr>
      <w:t xml:space="preserve"> </w:t>
    </w:r>
    <w:proofErr w:type="spellStart"/>
    <w:r w:rsidRPr="008B3B1E">
      <w:rPr>
        <w:rFonts w:ascii="Akzidenz Grotesk BE Light" w:hAnsi="Akzidenz Grotesk BE Light" w:cs="Arial"/>
        <w:color w:val="164960"/>
        <w:szCs w:val="24"/>
        <w:lang w:val="en-AU"/>
      </w:rPr>
      <w:t>Cnr</w:t>
    </w:r>
    <w:proofErr w:type="spellEnd"/>
    <w:r w:rsidRPr="008B3B1E">
      <w:rPr>
        <w:rFonts w:ascii="Akzidenz Grotesk BE Light" w:hAnsi="Akzidenz Grotesk BE Light" w:cs="Arial"/>
        <w:color w:val="164960"/>
        <w:szCs w:val="24"/>
        <w:lang w:val="en-AU"/>
      </w:rPr>
      <w:t xml:space="preserve"> Walke</w:t>
    </w:r>
    <w:r>
      <w:rPr>
        <w:rFonts w:ascii="Akzidenz Grotesk BE Light" w:hAnsi="Akzidenz Grotesk BE Light" w:cs="Arial"/>
        <w:color w:val="164960"/>
        <w:szCs w:val="24"/>
        <w:lang w:val="en-AU"/>
      </w:rPr>
      <w:t xml:space="preserve">r </w:t>
    </w:r>
    <w:r w:rsidRPr="008B3B1E">
      <w:rPr>
        <w:rFonts w:ascii="Akzidenz Grotesk BE Light" w:hAnsi="Akzidenz Grotesk BE Light" w:cs="Arial"/>
        <w:color w:val="164960"/>
        <w:szCs w:val="24"/>
        <w:lang w:val="en-AU"/>
      </w:rPr>
      <w:t>Street &amp;</w:t>
    </w:r>
    <w:r w:rsidRPr="008B3B1E">
      <w:rPr>
        <w:rFonts w:ascii="Akzidenz Grotesk BE Light" w:hAnsi="Akzidenz Grotesk BE Light" w:cs="Arial"/>
        <w:color w:val="164960"/>
        <w:sz w:val="18"/>
        <w:szCs w:val="24"/>
        <w:lang w:val="en-AU"/>
      </w:rPr>
      <w:t xml:space="preserve"> </w:t>
    </w:r>
    <w:r w:rsidRPr="008B3B1E">
      <w:rPr>
        <w:rFonts w:ascii="Akzidenz Grotesk BE Light" w:hAnsi="Akzidenz Grotesk BE Light" w:cs="Arial"/>
        <w:color w:val="164960"/>
        <w:szCs w:val="24"/>
        <w:lang w:val="en-AU"/>
      </w:rPr>
      <w:t>Graham</w:t>
    </w:r>
    <w:r w:rsidRPr="008B3B1E">
      <w:rPr>
        <w:rFonts w:ascii="Akzidenz Grotesk BE Light" w:hAnsi="Akzidenz Grotesk BE Light" w:cs="Arial"/>
        <w:color w:val="164960"/>
        <w:sz w:val="32"/>
        <w:szCs w:val="24"/>
        <w:lang w:val="en-AU"/>
      </w:rPr>
      <w:t xml:space="preserve"> </w:t>
    </w:r>
    <w:r w:rsidRPr="008B3B1E">
      <w:rPr>
        <w:rFonts w:ascii="Akzidenz Grotesk BE Light" w:hAnsi="Akzidenz Grotesk BE Light" w:cs="Arial"/>
        <w:color w:val="164960"/>
        <w:szCs w:val="24"/>
        <w:lang w:val="en-AU"/>
      </w:rPr>
      <w:t>Place, (</w:t>
    </w:r>
    <w:proofErr w:type="gramStart"/>
    <w:r w:rsidRPr="008B3B1E">
      <w:rPr>
        <w:rFonts w:ascii="Akzidenz Grotesk BE Light" w:hAnsi="Akzidenz Grotesk BE Light" w:cs="Arial"/>
        <w:color w:val="164960"/>
        <w:szCs w:val="24"/>
        <w:lang w:val="en-AU"/>
      </w:rPr>
      <w:t>Locked  Bag</w:t>
    </w:r>
    <w:proofErr w:type="gramEnd"/>
    <w:r w:rsidRPr="008B3B1E">
      <w:rPr>
        <w:rFonts w:ascii="Akzidenz Grotesk BE Light" w:hAnsi="Akzidenz Grotesk BE Light" w:cs="Arial"/>
        <w:color w:val="164960"/>
        <w:szCs w:val="24"/>
        <w:lang w:val="en-AU"/>
      </w:rPr>
      <w:t xml:space="preserve"> 10) Casino NSW 2470</w:t>
    </w:r>
  </w:p>
  <w:p w:rsidR="008B34E5" w:rsidRPr="004E2E16" w:rsidRDefault="008B34E5" w:rsidP="00195FA8">
    <w:pPr>
      <w:pStyle w:val="Footer"/>
      <w:tabs>
        <w:tab w:val="clear" w:pos="4153"/>
        <w:tab w:val="clear" w:pos="8306"/>
        <w:tab w:val="left" w:pos="1985"/>
        <w:tab w:val="left" w:pos="3969"/>
        <w:tab w:val="right" w:pos="9639"/>
      </w:tabs>
      <w:spacing w:before="40" w:after="40"/>
      <w:ind w:left="-851" w:right="-567"/>
      <w:jc w:val="left"/>
      <w:rPr>
        <w:rFonts w:ascii="Akzidenz Grotesk BE Light" w:hAnsi="Akzidenz Grotesk BE Light" w:cs="Arial"/>
        <w:color w:val="164960"/>
        <w:szCs w:val="24"/>
        <w:lang w:val="en-AU"/>
      </w:rPr>
    </w:pPr>
    <w:proofErr w:type="gramStart"/>
    <w:r w:rsidRPr="006B0DE0">
      <w:rPr>
        <w:rFonts w:ascii="Akzidenz Grotesk BE Light" w:hAnsi="Akzidenz Grotesk BE Light" w:cs="Arial"/>
        <w:szCs w:val="24"/>
        <w:lang w:val="en-AU"/>
      </w:rPr>
      <w:t>t</w:t>
    </w:r>
    <w:proofErr w:type="gramEnd"/>
    <w:r w:rsidRPr="006B0DE0">
      <w:rPr>
        <w:rFonts w:ascii="Akzidenz Grotesk BE Light" w:hAnsi="Akzidenz Grotesk BE Light" w:cs="Arial"/>
        <w:szCs w:val="24"/>
        <w:lang w:val="en-AU"/>
      </w:rPr>
      <w:t>:</w:t>
    </w:r>
    <w:r w:rsidRPr="006B0DE0">
      <w:rPr>
        <w:rFonts w:ascii="Akzidenz Grotesk BE Light" w:hAnsi="Akzidenz Grotesk BE Light" w:cs="Arial"/>
        <w:color w:val="2E6C8C"/>
        <w:szCs w:val="24"/>
        <w:lang w:val="en-AU"/>
      </w:rPr>
      <w:t xml:space="preserve"> </w:t>
    </w:r>
    <w:r w:rsidRPr="008B3B1E">
      <w:rPr>
        <w:rFonts w:ascii="Akzidenz Grotesk BE Light" w:hAnsi="Akzidenz Grotesk BE Light" w:cs="Arial"/>
        <w:color w:val="164960"/>
        <w:szCs w:val="24"/>
        <w:lang w:val="en-AU"/>
      </w:rPr>
      <w:t>02 6660 0300</w:t>
    </w:r>
    <w:r w:rsidR="00195FA8">
      <w:rPr>
        <w:rFonts w:ascii="Akzidenz Grotesk BE Light" w:hAnsi="Akzidenz Grotesk BE Light" w:cs="Arial"/>
        <w:color w:val="2E6C8C"/>
        <w:szCs w:val="24"/>
        <w:lang w:val="en-AU"/>
      </w:rPr>
      <w:t xml:space="preserve">    </w:t>
    </w:r>
    <w:r>
      <w:rPr>
        <w:rFonts w:ascii="Akzidenz Grotesk BE Light" w:hAnsi="Akzidenz Grotesk BE Light" w:cs="Arial"/>
        <w:color w:val="2E6C8C"/>
        <w:szCs w:val="24"/>
        <w:lang w:val="en-AU"/>
      </w:rPr>
      <w:t xml:space="preserve">  </w:t>
    </w:r>
    <w:r w:rsidRPr="006B0DE0">
      <w:rPr>
        <w:rFonts w:ascii="Akzidenz Grotesk BE Light" w:hAnsi="Akzidenz Grotesk BE Light" w:cs="Arial"/>
        <w:szCs w:val="24"/>
        <w:lang w:val="en-AU"/>
      </w:rPr>
      <w:t>f:</w:t>
    </w:r>
    <w:r w:rsidRPr="006B0DE0">
      <w:rPr>
        <w:rFonts w:ascii="Akzidenz Grotesk BE Light" w:hAnsi="Akzidenz Grotesk BE Light" w:cs="Arial"/>
        <w:color w:val="2E6C8C"/>
        <w:szCs w:val="24"/>
        <w:lang w:val="en-AU"/>
      </w:rPr>
      <w:t xml:space="preserve"> </w:t>
    </w:r>
    <w:r w:rsidRPr="008B3B1E">
      <w:rPr>
        <w:rFonts w:ascii="Akzidenz Grotesk BE Light" w:hAnsi="Akzidenz Grotesk BE Light" w:cs="Arial"/>
        <w:color w:val="164960"/>
        <w:szCs w:val="24"/>
        <w:lang w:val="en-AU"/>
      </w:rPr>
      <w:t>02 6660 1300</w:t>
    </w:r>
    <w:r w:rsidRPr="006B0DE0">
      <w:rPr>
        <w:rFonts w:ascii="Akzidenz Grotesk BE Light" w:hAnsi="Akzidenz Grotesk BE Light" w:cs="Arial"/>
        <w:color w:val="2E6C8C"/>
        <w:szCs w:val="24"/>
        <w:lang w:val="en-AU"/>
      </w:rPr>
      <w:t xml:space="preserve">  </w:t>
    </w:r>
    <w:r>
      <w:rPr>
        <w:rFonts w:ascii="Akzidenz Grotesk BE Light" w:hAnsi="Akzidenz Grotesk BE Light" w:cs="Arial"/>
        <w:color w:val="2E6C8C"/>
        <w:szCs w:val="24"/>
        <w:lang w:val="en-AU"/>
      </w:rPr>
      <w:t xml:space="preserve">  </w:t>
    </w:r>
    <w:r w:rsidRPr="006B0DE0">
      <w:rPr>
        <w:rFonts w:ascii="Akzidenz Grotesk BE Light" w:hAnsi="Akzidenz Grotesk BE Light" w:cs="Arial"/>
        <w:szCs w:val="24"/>
        <w:lang w:val="en-AU"/>
      </w:rPr>
      <w:t>e:</w:t>
    </w:r>
    <w:r w:rsidRPr="006B0DE0">
      <w:rPr>
        <w:rFonts w:ascii="Akzidenz Grotesk BE Light" w:hAnsi="Akzidenz Grotesk BE Light" w:cs="Arial"/>
        <w:color w:val="2E6C8C"/>
        <w:szCs w:val="24"/>
        <w:lang w:val="en-AU"/>
      </w:rPr>
      <w:t xml:space="preserve"> </w:t>
    </w:r>
    <w:r w:rsidRPr="008B3B1E">
      <w:rPr>
        <w:rFonts w:ascii="Akzidenz Grotesk BE Light" w:hAnsi="Akzidenz Grotesk BE Light" w:cs="Arial"/>
        <w:color w:val="164960"/>
        <w:szCs w:val="24"/>
        <w:lang w:val="en-AU"/>
      </w:rPr>
      <w:t>council@richmondvalley.nsw.gov.au</w:t>
    </w:r>
  </w:p>
  <w:p w:rsidR="008B34E5" w:rsidRPr="00195FA8" w:rsidRDefault="008B34E5" w:rsidP="00195FA8">
    <w:pPr>
      <w:pStyle w:val="Footer"/>
      <w:tabs>
        <w:tab w:val="clear" w:pos="4153"/>
        <w:tab w:val="clear" w:pos="8306"/>
        <w:tab w:val="left" w:pos="1985"/>
        <w:tab w:val="left" w:pos="3969"/>
        <w:tab w:val="right" w:pos="9639"/>
      </w:tabs>
      <w:spacing w:before="40" w:after="40"/>
      <w:ind w:left="-851" w:right="-567"/>
      <w:jc w:val="left"/>
      <w:rPr>
        <w:rFonts w:ascii="Akzidenz Grotesk BE Light" w:hAnsi="Akzidenz Grotesk BE Light" w:cs="Arial"/>
        <w:color w:val="164960"/>
        <w:sz w:val="22"/>
        <w:szCs w:val="22"/>
        <w:lang w:val="en-AU"/>
      </w:rPr>
    </w:pPr>
    <w:proofErr w:type="gramStart"/>
    <w:r w:rsidRPr="00195FA8">
      <w:rPr>
        <w:rFonts w:ascii="Akzidenz Grotesk BE Light" w:hAnsi="Akzidenz Grotesk BE Light"/>
        <w:color w:val="164960"/>
        <w:sz w:val="22"/>
        <w:szCs w:val="22"/>
        <w:lang w:val="en-AU"/>
      </w:rPr>
      <w:t>w</w:t>
    </w:r>
    <w:proofErr w:type="gramEnd"/>
    <w:r w:rsidRPr="00195FA8">
      <w:rPr>
        <w:rFonts w:ascii="Akzidenz Grotesk BE Light" w:hAnsi="Akzidenz Grotesk BE Light"/>
        <w:sz w:val="22"/>
        <w:szCs w:val="22"/>
        <w:lang w:val="en-AU"/>
      </w:rPr>
      <w:t>:</w:t>
    </w:r>
    <w:r w:rsidRPr="00195FA8">
      <w:rPr>
        <w:rFonts w:ascii="Century Gothic" w:hAnsi="Century Gothic"/>
        <w:color w:val="17365D"/>
        <w:sz w:val="22"/>
        <w:szCs w:val="22"/>
        <w:lang w:val="en-AU"/>
      </w:rPr>
      <w:t xml:space="preserve">  </w:t>
    </w:r>
    <w:r w:rsidRPr="00195FA8">
      <w:rPr>
        <w:rFonts w:ascii="Rockwell Std" w:hAnsi="Rockwell Std"/>
        <w:color w:val="40B9C3"/>
        <w:sz w:val="22"/>
        <w:szCs w:val="22"/>
        <w:lang w:val="en-AU"/>
      </w:rPr>
      <w:t>richmondvalley.nsw.gov.au</w:t>
    </w:r>
    <w:r w:rsidRPr="00195FA8">
      <w:rPr>
        <w:rFonts w:ascii="Century Gothic" w:hAnsi="Century Gothic"/>
        <w:b/>
        <w:color w:val="66FFCF"/>
        <w:sz w:val="22"/>
        <w:szCs w:val="22"/>
        <w:lang w:val="en-AU"/>
      </w:rPr>
      <w:t xml:space="preserve">    </w:t>
    </w:r>
    <w:r w:rsidR="00A946CC">
      <w:rPr>
        <w:noProof/>
        <w:sz w:val="22"/>
        <w:szCs w:val="22"/>
        <w:lang w:val="en-AU" w:eastAsia="en-AU"/>
      </w:rPr>
      <w:drawing>
        <wp:inline distT="0" distB="0" distL="0" distR="0">
          <wp:extent cx="95250" cy="952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5FA8">
      <w:rPr>
        <w:rFonts w:ascii="Century Gothic" w:hAnsi="Century Gothic"/>
        <w:b/>
        <w:color w:val="66FFCF"/>
        <w:sz w:val="22"/>
        <w:szCs w:val="22"/>
        <w:lang w:val="en-AU"/>
      </w:rPr>
      <w:t xml:space="preserve"> </w:t>
    </w:r>
    <w:proofErr w:type="spellStart"/>
    <w:r w:rsidRPr="00195FA8">
      <w:rPr>
        <w:rFonts w:ascii="Akzidenz Grotesk BE Light" w:hAnsi="Akzidenz Grotesk BE Light"/>
        <w:color w:val="164960"/>
        <w:sz w:val="22"/>
        <w:szCs w:val="22"/>
        <w:lang w:val="en-AU"/>
      </w:rPr>
      <w:t>RichmondValleyCouncil</w:t>
    </w:r>
    <w:proofErr w:type="spellEnd"/>
    <w:r w:rsidRPr="00195FA8">
      <w:rPr>
        <w:rFonts w:ascii="Akzidenz Grotesk BE Light" w:hAnsi="Akzidenz Grotesk BE Light"/>
        <w:color w:val="041C36"/>
        <w:sz w:val="22"/>
        <w:szCs w:val="22"/>
        <w:lang w:val="en-AU"/>
      </w:rPr>
      <w:t xml:space="preserve">  </w:t>
    </w:r>
    <w:r w:rsidR="00195FA8">
      <w:rPr>
        <w:rFonts w:ascii="Akzidenz Grotesk BE Light" w:hAnsi="Akzidenz Grotesk BE Light"/>
        <w:color w:val="041C36"/>
        <w:sz w:val="22"/>
        <w:szCs w:val="22"/>
        <w:lang w:val="en-AU"/>
      </w:rPr>
      <w:t xml:space="preserve"> </w:t>
    </w:r>
    <w:r w:rsidRPr="00195FA8">
      <w:rPr>
        <w:rFonts w:ascii="Akzidenz Grotesk BE Light" w:hAnsi="Akzidenz Grotesk BE Light"/>
        <w:color w:val="041C36"/>
        <w:sz w:val="22"/>
        <w:szCs w:val="22"/>
        <w:lang w:val="en-AU"/>
      </w:rPr>
      <w:t xml:space="preserve"> </w:t>
    </w:r>
    <w:r w:rsidRPr="00195FA8">
      <w:rPr>
        <w:rFonts w:ascii="Akzidenz Grotesk BE Light" w:hAnsi="Akzidenz Grotesk BE Light"/>
        <w:color w:val="164960"/>
        <w:sz w:val="22"/>
        <w:szCs w:val="22"/>
        <w:lang w:val="en-AU"/>
      </w:rPr>
      <w:t>ABN 54 145 907 009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187" w:rsidRDefault="00E80187">
      <w:r>
        <w:separator/>
      </w:r>
    </w:p>
  </w:footnote>
  <w:footnote w:type="continuationSeparator" w:id="0">
    <w:p w:rsidR="00E80187" w:rsidRDefault="00E801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CA" w:rsidRDefault="003A6C12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7216" behindDoc="1" locked="1" layoutInCell="1" allowOverlap="1">
              <wp:simplePos x="0" y="0"/>
              <wp:positionH relativeFrom="column">
                <wp:posOffset>-1080135</wp:posOffset>
              </wp:positionH>
              <wp:positionV relativeFrom="page">
                <wp:posOffset>2340609</wp:posOffset>
              </wp:positionV>
              <wp:extent cx="342900" cy="0"/>
              <wp:effectExtent l="0" t="0" r="19050" b="1905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85.05pt,184.3pt" to="-58.0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2MEQIAACc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" strokecolor="#969696" strokeweight=".25pt">
              <w10:wrap anchory="page"/>
              <w10:anchorlock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6192" behindDoc="1" locked="1" layoutInCell="1" allowOverlap="1">
              <wp:simplePos x="0" y="0"/>
              <wp:positionH relativeFrom="column">
                <wp:posOffset>-1080135</wp:posOffset>
              </wp:positionH>
              <wp:positionV relativeFrom="page">
                <wp:posOffset>3024504</wp:posOffset>
              </wp:positionV>
              <wp:extent cx="342900" cy="0"/>
              <wp:effectExtent l="0" t="0" r="19050" b="1905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85.05pt,238.15pt" to="-58.05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" strokecolor="#969696" strokeweight=".25pt">
              <w10:wrap anchory="page"/>
              <w10:anchorlock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5168" behindDoc="1" locked="1" layoutInCell="1" allowOverlap="1">
              <wp:simplePos x="0" y="0"/>
              <wp:positionH relativeFrom="column">
                <wp:posOffset>-1080135</wp:posOffset>
              </wp:positionH>
              <wp:positionV relativeFrom="page">
                <wp:posOffset>3564254</wp:posOffset>
              </wp:positionV>
              <wp:extent cx="342900" cy="0"/>
              <wp:effectExtent l="0" t="0" r="19050" b="1905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85.05pt,280.65pt" to="-58.0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XPEQIAACc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" strokeweight=".5pt">
              <w10:wrap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E6C"/>
    <w:multiLevelType w:val="multilevel"/>
    <w:tmpl w:val="69241362"/>
    <w:lvl w:ilvl="0">
      <w:start w:val="1"/>
      <w:numFmt w:val="decimal"/>
      <w:pStyle w:val="Normalsubheading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29D33EEA"/>
    <w:multiLevelType w:val="hybridMultilevel"/>
    <w:tmpl w:val="53240FE4"/>
    <w:lvl w:ilvl="0" w:tplc="D5CEF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FF6FF5"/>
    <w:multiLevelType w:val="hybridMultilevel"/>
    <w:tmpl w:val="545E28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4A55EA"/>
    <w:multiLevelType w:val="hybridMultilevel"/>
    <w:tmpl w:val="CBE225D2"/>
    <w:lvl w:ilvl="0" w:tplc="3FCA72C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4AA"/>
    <w:rsid w:val="00031E19"/>
    <w:rsid w:val="00091792"/>
    <w:rsid w:val="001040B9"/>
    <w:rsid w:val="001179F9"/>
    <w:rsid w:val="0013448E"/>
    <w:rsid w:val="00150EFC"/>
    <w:rsid w:val="0016472C"/>
    <w:rsid w:val="00190FEA"/>
    <w:rsid w:val="00193CE3"/>
    <w:rsid w:val="00195FA8"/>
    <w:rsid w:val="001E085C"/>
    <w:rsid w:val="001E3BAA"/>
    <w:rsid w:val="001E7052"/>
    <w:rsid w:val="0025457D"/>
    <w:rsid w:val="00293C30"/>
    <w:rsid w:val="002A6762"/>
    <w:rsid w:val="00355D6C"/>
    <w:rsid w:val="0035638E"/>
    <w:rsid w:val="003A6C12"/>
    <w:rsid w:val="0044552C"/>
    <w:rsid w:val="004A65CD"/>
    <w:rsid w:val="004C5FA5"/>
    <w:rsid w:val="004D1E5B"/>
    <w:rsid w:val="004F7B8C"/>
    <w:rsid w:val="00513AD7"/>
    <w:rsid w:val="005206E5"/>
    <w:rsid w:val="005A1F24"/>
    <w:rsid w:val="005F1D5F"/>
    <w:rsid w:val="005F2FA9"/>
    <w:rsid w:val="006076A9"/>
    <w:rsid w:val="00612054"/>
    <w:rsid w:val="0061703D"/>
    <w:rsid w:val="00657244"/>
    <w:rsid w:val="0067253F"/>
    <w:rsid w:val="00685F24"/>
    <w:rsid w:val="006A5764"/>
    <w:rsid w:val="007312F9"/>
    <w:rsid w:val="00745DED"/>
    <w:rsid w:val="007767DF"/>
    <w:rsid w:val="00777970"/>
    <w:rsid w:val="00780290"/>
    <w:rsid w:val="007E65F0"/>
    <w:rsid w:val="008275EC"/>
    <w:rsid w:val="00831369"/>
    <w:rsid w:val="0085361E"/>
    <w:rsid w:val="008568A6"/>
    <w:rsid w:val="00896B73"/>
    <w:rsid w:val="008B34E5"/>
    <w:rsid w:val="008E225D"/>
    <w:rsid w:val="00932E9A"/>
    <w:rsid w:val="009621A7"/>
    <w:rsid w:val="00965D6D"/>
    <w:rsid w:val="00972749"/>
    <w:rsid w:val="009E3546"/>
    <w:rsid w:val="00A205F6"/>
    <w:rsid w:val="00A663F6"/>
    <w:rsid w:val="00A946CC"/>
    <w:rsid w:val="00AA440A"/>
    <w:rsid w:val="00B277A6"/>
    <w:rsid w:val="00B41055"/>
    <w:rsid w:val="00B963DA"/>
    <w:rsid w:val="00C0369D"/>
    <w:rsid w:val="00C15D67"/>
    <w:rsid w:val="00C25D60"/>
    <w:rsid w:val="00C35C43"/>
    <w:rsid w:val="00C53E2E"/>
    <w:rsid w:val="00CB6D86"/>
    <w:rsid w:val="00D011E4"/>
    <w:rsid w:val="00D076F4"/>
    <w:rsid w:val="00D504AA"/>
    <w:rsid w:val="00D86806"/>
    <w:rsid w:val="00DC3628"/>
    <w:rsid w:val="00DE469A"/>
    <w:rsid w:val="00E01B23"/>
    <w:rsid w:val="00E13F4B"/>
    <w:rsid w:val="00E35C41"/>
    <w:rsid w:val="00E36FCA"/>
    <w:rsid w:val="00E76D80"/>
    <w:rsid w:val="00E80187"/>
    <w:rsid w:val="00ED2760"/>
    <w:rsid w:val="00ED6B4A"/>
    <w:rsid w:val="00EE732E"/>
    <w:rsid w:val="00F65E93"/>
    <w:rsid w:val="00F92B6D"/>
    <w:rsid w:val="00FA2642"/>
    <w:rsid w:val="00FF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A6"/>
    <w:pPr>
      <w:jc w:val="both"/>
    </w:pPr>
    <w:rPr>
      <w:rFonts w:ascii="Arial" w:hAnsi="Arial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B277A6"/>
    <w:pPr>
      <w:keepNext/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77A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B277A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277A6"/>
  </w:style>
  <w:style w:type="paragraph" w:customStyle="1" w:styleId="Heading2-149Cert">
    <w:name w:val="Heading 2 - 149 Cert"/>
    <w:basedOn w:val="Normal"/>
    <w:autoRedefine/>
    <w:rsid w:val="00B277A6"/>
    <w:pPr>
      <w:keepNext/>
      <w:pBdr>
        <w:top w:val="single" w:sz="4" w:space="10" w:color="auto"/>
        <w:bottom w:val="single" w:sz="4" w:space="10" w:color="auto"/>
      </w:pBdr>
      <w:shd w:val="clear" w:color="auto" w:fill="000000"/>
      <w:tabs>
        <w:tab w:val="left" w:pos="284"/>
      </w:tabs>
      <w:spacing w:before="120" w:after="120"/>
      <w:ind w:left="284" w:hanging="851"/>
    </w:pPr>
    <w:rPr>
      <w:b/>
      <w:color w:val="FFFFFF"/>
      <w:lang w:val="en-AU"/>
    </w:rPr>
  </w:style>
  <w:style w:type="paragraph" w:customStyle="1" w:styleId="Heading3-149Cert">
    <w:name w:val="Heading 3 - 149 Cert"/>
    <w:basedOn w:val="Normal"/>
    <w:autoRedefine/>
    <w:rsid w:val="00B277A6"/>
    <w:pPr>
      <w:pBdr>
        <w:top w:val="single" w:sz="4" w:space="5" w:color="000000"/>
        <w:bottom w:val="single" w:sz="4" w:space="5" w:color="000000"/>
      </w:pBdr>
      <w:shd w:val="pct25" w:color="auto" w:fill="FFFFFF"/>
      <w:tabs>
        <w:tab w:val="left" w:pos="0"/>
        <w:tab w:val="left" w:pos="851"/>
      </w:tabs>
      <w:spacing w:before="60" w:after="60"/>
      <w:ind w:left="284" w:right="-568" w:hanging="850"/>
    </w:pPr>
    <w:rPr>
      <w:b/>
      <w:lang w:val="en-AU"/>
    </w:rPr>
  </w:style>
  <w:style w:type="paragraph" w:customStyle="1" w:styleId="Heading4-149Cert">
    <w:name w:val="Heading 4 - 149 Cert"/>
    <w:basedOn w:val="Normal"/>
    <w:autoRedefine/>
    <w:rsid w:val="00B277A6"/>
    <w:pPr>
      <w:keepNext/>
      <w:pBdr>
        <w:top w:val="single" w:sz="4" w:space="3" w:color="000000"/>
        <w:bottom w:val="single" w:sz="4" w:space="6" w:color="C0C0C0"/>
      </w:pBdr>
      <w:shd w:val="pct12" w:color="auto" w:fill="FFFFFF"/>
      <w:tabs>
        <w:tab w:val="left" w:pos="284"/>
      </w:tabs>
      <w:spacing w:before="120" w:after="120"/>
      <w:ind w:left="284" w:right="-567" w:hanging="851"/>
    </w:pPr>
    <w:rPr>
      <w:b/>
      <w:sz w:val="20"/>
      <w:lang w:val="en-AU"/>
    </w:rPr>
  </w:style>
  <w:style w:type="paragraph" w:customStyle="1" w:styleId="Heading5-149Cert">
    <w:name w:val="Heading 5 - 149 Cert"/>
    <w:basedOn w:val="Normal"/>
    <w:autoRedefine/>
    <w:rsid w:val="00B277A6"/>
    <w:pPr>
      <w:keepNext/>
      <w:pBdr>
        <w:top w:val="single" w:sz="4" w:space="5" w:color="auto"/>
      </w:pBdr>
      <w:tabs>
        <w:tab w:val="left" w:pos="567"/>
        <w:tab w:val="left" w:pos="8647"/>
      </w:tabs>
      <w:spacing w:before="120" w:after="120"/>
      <w:ind w:left="-567" w:right="-1"/>
    </w:pPr>
    <w:rPr>
      <w:b/>
      <w:sz w:val="20"/>
      <w:lang w:val="en-AU"/>
    </w:rPr>
  </w:style>
  <w:style w:type="paragraph" w:customStyle="1" w:styleId="Normalsubheading">
    <w:name w:val="Normal subheading"/>
    <w:basedOn w:val="Normal"/>
    <w:autoRedefine/>
    <w:rsid w:val="00A663F6"/>
    <w:pPr>
      <w:numPr>
        <w:numId w:val="1"/>
      </w:numPr>
      <w:spacing w:before="60" w:after="60"/>
    </w:pPr>
    <w:rPr>
      <w:b/>
      <w:bCs/>
      <w:i/>
      <w:iCs/>
      <w:lang w:val="en-AU"/>
    </w:rPr>
  </w:style>
  <w:style w:type="character" w:styleId="Hyperlink">
    <w:name w:val="Hyperlink"/>
    <w:rsid w:val="001E3BAA"/>
    <w:rPr>
      <w:color w:val="0000FF"/>
      <w:u w:val="single"/>
    </w:rPr>
  </w:style>
  <w:style w:type="character" w:customStyle="1" w:styleId="FooterChar">
    <w:name w:val="Footer Char"/>
    <w:link w:val="Footer"/>
    <w:rsid w:val="008B34E5"/>
    <w:rPr>
      <w:rFonts w:ascii="Arial" w:hAnsi="Arial"/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E801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0187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qFormat/>
    <w:rsid w:val="00972749"/>
    <w:rPr>
      <w:i/>
      <w:iCs/>
    </w:rPr>
  </w:style>
  <w:style w:type="paragraph" w:customStyle="1" w:styleId="headingparagraph">
    <w:name w:val="headingparagraph"/>
    <w:basedOn w:val="Normal"/>
    <w:rsid w:val="007E65F0"/>
    <w:pPr>
      <w:spacing w:before="160" w:after="200"/>
      <w:ind w:left="340" w:hanging="340"/>
      <w:jc w:val="left"/>
    </w:pPr>
    <w:rPr>
      <w:rFonts w:cs="Arial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8536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A6"/>
    <w:pPr>
      <w:jc w:val="both"/>
    </w:pPr>
    <w:rPr>
      <w:rFonts w:ascii="Arial" w:hAnsi="Arial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B277A6"/>
    <w:pPr>
      <w:keepNext/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77A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B277A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277A6"/>
  </w:style>
  <w:style w:type="paragraph" w:customStyle="1" w:styleId="Heading2-149Cert">
    <w:name w:val="Heading 2 - 149 Cert"/>
    <w:basedOn w:val="Normal"/>
    <w:autoRedefine/>
    <w:rsid w:val="00B277A6"/>
    <w:pPr>
      <w:keepNext/>
      <w:pBdr>
        <w:top w:val="single" w:sz="4" w:space="10" w:color="auto"/>
        <w:bottom w:val="single" w:sz="4" w:space="10" w:color="auto"/>
      </w:pBdr>
      <w:shd w:val="clear" w:color="auto" w:fill="000000"/>
      <w:tabs>
        <w:tab w:val="left" w:pos="284"/>
      </w:tabs>
      <w:spacing w:before="120" w:after="120"/>
      <w:ind w:left="284" w:hanging="851"/>
    </w:pPr>
    <w:rPr>
      <w:b/>
      <w:color w:val="FFFFFF"/>
      <w:lang w:val="en-AU"/>
    </w:rPr>
  </w:style>
  <w:style w:type="paragraph" w:customStyle="1" w:styleId="Heading3-149Cert">
    <w:name w:val="Heading 3 - 149 Cert"/>
    <w:basedOn w:val="Normal"/>
    <w:autoRedefine/>
    <w:rsid w:val="00B277A6"/>
    <w:pPr>
      <w:pBdr>
        <w:top w:val="single" w:sz="4" w:space="5" w:color="000000"/>
        <w:bottom w:val="single" w:sz="4" w:space="5" w:color="000000"/>
      </w:pBdr>
      <w:shd w:val="pct25" w:color="auto" w:fill="FFFFFF"/>
      <w:tabs>
        <w:tab w:val="left" w:pos="0"/>
        <w:tab w:val="left" w:pos="851"/>
      </w:tabs>
      <w:spacing w:before="60" w:after="60"/>
      <w:ind w:left="284" w:right="-568" w:hanging="850"/>
    </w:pPr>
    <w:rPr>
      <w:b/>
      <w:lang w:val="en-AU"/>
    </w:rPr>
  </w:style>
  <w:style w:type="paragraph" w:customStyle="1" w:styleId="Heading4-149Cert">
    <w:name w:val="Heading 4 - 149 Cert"/>
    <w:basedOn w:val="Normal"/>
    <w:autoRedefine/>
    <w:rsid w:val="00B277A6"/>
    <w:pPr>
      <w:keepNext/>
      <w:pBdr>
        <w:top w:val="single" w:sz="4" w:space="3" w:color="000000"/>
        <w:bottom w:val="single" w:sz="4" w:space="6" w:color="C0C0C0"/>
      </w:pBdr>
      <w:shd w:val="pct12" w:color="auto" w:fill="FFFFFF"/>
      <w:tabs>
        <w:tab w:val="left" w:pos="284"/>
      </w:tabs>
      <w:spacing w:before="120" w:after="120"/>
      <w:ind w:left="284" w:right="-567" w:hanging="851"/>
    </w:pPr>
    <w:rPr>
      <w:b/>
      <w:sz w:val="20"/>
      <w:lang w:val="en-AU"/>
    </w:rPr>
  </w:style>
  <w:style w:type="paragraph" w:customStyle="1" w:styleId="Heading5-149Cert">
    <w:name w:val="Heading 5 - 149 Cert"/>
    <w:basedOn w:val="Normal"/>
    <w:autoRedefine/>
    <w:rsid w:val="00B277A6"/>
    <w:pPr>
      <w:keepNext/>
      <w:pBdr>
        <w:top w:val="single" w:sz="4" w:space="5" w:color="auto"/>
      </w:pBdr>
      <w:tabs>
        <w:tab w:val="left" w:pos="567"/>
        <w:tab w:val="left" w:pos="8647"/>
      </w:tabs>
      <w:spacing w:before="120" w:after="120"/>
      <w:ind w:left="-567" w:right="-1"/>
    </w:pPr>
    <w:rPr>
      <w:b/>
      <w:sz w:val="20"/>
      <w:lang w:val="en-AU"/>
    </w:rPr>
  </w:style>
  <w:style w:type="paragraph" w:customStyle="1" w:styleId="Normalsubheading">
    <w:name w:val="Normal subheading"/>
    <w:basedOn w:val="Normal"/>
    <w:autoRedefine/>
    <w:rsid w:val="00A663F6"/>
    <w:pPr>
      <w:numPr>
        <w:numId w:val="1"/>
      </w:numPr>
      <w:spacing w:before="60" w:after="60"/>
    </w:pPr>
    <w:rPr>
      <w:b/>
      <w:bCs/>
      <w:i/>
      <w:iCs/>
      <w:lang w:val="en-AU"/>
    </w:rPr>
  </w:style>
  <w:style w:type="character" w:styleId="Hyperlink">
    <w:name w:val="Hyperlink"/>
    <w:rsid w:val="001E3BAA"/>
    <w:rPr>
      <w:color w:val="0000FF"/>
      <w:u w:val="single"/>
    </w:rPr>
  </w:style>
  <w:style w:type="character" w:customStyle="1" w:styleId="FooterChar">
    <w:name w:val="Footer Char"/>
    <w:link w:val="Footer"/>
    <w:rsid w:val="008B34E5"/>
    <w:rPr>
      <w:rFonts w:ascii="Arial" w:hAnsi="Arial"/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E801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0187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qFormat/>
    <w:rsid w:val="00972749"/>
    <w:rPr>
      <w:i/>
      <w:iCs/>
    </w:rPr>
  </w:style>
  <w:style w:type="paragraph" w:customStyle="1" w:styleId="headingparagraph">
    <w:name w:val="headingparagraph"/>
    <w:basedOn w:val="Normal"/>
    <w:rsid w:val="007E65F0"/>
    <w:pPr>
      <w:spacing w:before="160" w:after="200"/>
      <w:ind w:left="340" w:hanging="340"/>
      <w:jc w:val="left"/>
    </w:pPr>
    <w:rPr>
      <w:rFonts w:cs="Arial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853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0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10544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893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00441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60157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1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raigrideout@richmondvalley.nsw.gov.au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aigr\AppData\Local\Microsoft\Windows\Temporary%20Internet%20Files\Content.Outlook\MKOLSXB0\RVC%20Letter%20Template%20-%20Ton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RVC Letter Template - Tony.dotx</Template>
  <TotalTime>277</TotalTime>
  <Pages>2</Pages>
  <Words>419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1/10 AMcA:AMcA</vt:lpstr>
    </vt:vector>
  </TitlesOfParts>
  <Company>Richmand River Council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1/10 AMcA:AMcA</dc:title>
  <dc:creator>craigr</dc:creator>
  <cp:lastModifiedBy>craigr</cp:lastModifiedBy>
  <cp:revision>6</cp:revision>
  <cp:lastPrinted>2015-05-12T04:31:00Z</cp:lastPrinted>
  <dcterms:created xsi:type="dcterms:W3CDTF">2017-12-07T03:53:00Z</dcterms:created>
  <dcterms:modified xsi:type="dcterms:W3CDTF">2018-01-04T05:57:00Z</dcterms:modified>
</cp:coreProperties>
</file>